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E31" w:rsidRDefault="00A65E31" w:rsidP="00687329">
      <w:pPr>
        <w:shd w:val="clear" w:color="auto" w:fill="FFFFFF"/>
        <w:tabs>
          <w:tab w:val="left" w:pos="5954"/>
        </w:tabs>
        <w:autoSpaceDE w:val="0"/>
        <w:autoSpaceDN w:val="0"/>
        <w:adjustRightInd w:val="0"/>
        <w:rPr>
          <w:b/>
          <w:bCs/>
          <w:color w:val="000000"/>
          <w:sz w:val="20"/>
          <w:szCs w:val="20"/>
        </w:rPr>
      </w:pPr>
      <w:r w:rsidRPr="00CB44F6">
        <w:rPr>
          <w:b/>
          <w:noProof/>
          <w:color w:val="000000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47.75pt;height:30pt;visibility:visible">
            <v:imagedata r:id="rId5" o:title="" croptop="27642f" cropbottom="26122f" cropleft="7899f" cropright="11818f"/>
          </v:shape>
        </w:pict>
      </w:r>
      <w:r>
        <w:rPr>
          <w:b/>
          <w:bCs/>
          <w:color w:val="000000"/>
          <w:sz w:val="20"/>
          <w:szCs w:val="20"/>
        </w:rPr>
        <w:tab/>
      </w:r>
    </w:p>
    <w:p w:rsidR="00A65E31" w:rsidRPr="008A09AC" w:rsidRDefault="00A65E31" w:rsidP="00224770">
      <w:pPr>
        <w:jc w:val="center"/>
        <w:rPr>
          <w:lang w:eastAsia="en-US"/>
        </w:rPr>
      </w:pPr>
    </w:p>
    <w:p w:rsidR="00A65E31" w:rsidRPr="008A09AC" w:rsidRDefault="00A65E31" w:rsidP="00224770">
      <w:pPr>
        <w:jc w:val="center"/>
        <w:rPr>
          <w:lang w:eastAsia="en-US"/>
        </w:rPr>
      </w:pPr>
    </w:p>
    <w:p w:rsidR="00A65E31" w:rsidRPr="008A09AC" w:rsidRDefault="00A65E31" w:rsidP="00224770">
      <w:pPr>
        <w:jc w:val="center"/>
        <w:rPr>
          <w:lang w:eastAsia="en-US"/>
        </w:rPr>
      </w:pPr>
    </w:p>
    <w:p w:rsidR="00A65E31" w:rsidRPr="00C24BEF" w:rsidRDefault="00A65E31" w:rsidP="00224770">
      <w:pPr>
        <w:jc w:val="center"/>
        <w:rPr>
          <w:lang w:eastAsia="en-US"/>
        </w:rPr>
      </w:pPr>
      <w:r w:rsidRPr="00C24BEF">
        <w:rPr>
          <w:lang w:eastAsia="en-US"/>
        </w:rPr>
        <w:t>ТЕХНИЧЕСКИЙ ПАСПОРТ ИЗДЕЛИЯ</w:t>
      </w:r>
    </w:p>
    <w:p w:rsidR="00A65E31" w:rsidRPr="008A09AC" w:rsidRDefault="00A65E31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A65E31" w:rsidRPr="00C200FA" w:rsidRDefault="00A65E31" w:rsidP="00C200F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C200FA">
        <w:rPr>
          <w:b/>
          <w:bCs/>
          <w:color w:val="000000"/>
        </w:rPr>
        <w:t>Канализа</w:t>
      </w:r>
      <w:r>
        <w:rPr>
          <w:b/>
          <w:bCs/>
          <w:color w:val="000000"/>
        </w:rPr>
        <w:t>ционный обратный клапан ТП-86.5</w:t>
      </w:r>
      <w:r w:rsidRPr="00C200FA">
        <w:rPr>
          <w:b/>
          <w:bCs/>
          <w:color w:val="000000"/>
        </w:rPr>
        <w:t>0</w:t>
      </w:r>
    </w:p>
    <w:p w:rsidR="00A65E31" w:rsidRPr="008A09AC" w:rsidRDefault="00A65E31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с горизонтальным выпуском</w:t>
      </w:r>
    </w:p>
    <w:p w:rsidR="00A65E31" w:rsidRDefault="00A65E31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  <w:r w:rsidRPr="00775B55">
        <w:rPr>
          <w:bCs/>
          <w:color w:val="000000"/>
          <w:sz w:val="20"/>
          <w:szCs w:val="20"/>
        </w:rPr>
        <w:t>(</w:t>
      </w:r>
      <w:r w:rsidRPr="00C200FA">
        <w:rPr>
          <w:bCs/>
          <w:color w:val="000000"/>
          <w:sz w:val="20"/>
          <w:szCs w:val="20"/>
        </w:rPr>
        <w:t>ТУ 3765-001-95431139-2015</w:t>
      </w:r>
      <w:r w:rsidRPr="00775B55">
        <w:rPr>
          <w:bCs/>
          <w:color w:val="000000"/>
          <w:sz w:val="20"/>
          <w:szCs w:val="20"/>
        </w:rPr>
        <w:t>)</w:t>
      </w:r>
    </w:p>
    <w:p w:rsidR="00A65E31" w:rsidRDefault="00A65E31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A65E31" w:rsidRPr="00C24BEF" w:rsidRDefault="00A65E31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A65E31" w:rsidRPr="00147CD2" w:rsidRDefault="00A65E31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A65E31" w:rsidRDefault="00A65E31" w:rsidP="00C200FA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A65E31" w:rsidRDefault="00A65E31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  <w:r w:rsidRPr="00CB44F6">
        <w:rPr>
          <w:noProof/>
          <w:color w:val="000000"/>
          <w:sz w:val="20"/>
          <w:szCs w:val="20"/>
        </w:rPr>
        <w:pict>
          <v:shape id="Рисунок 10" o:spid="_x0000_i1026" type="#_x0000_t75" style="width:258.75pt;height:207pt;visibility:visible">
            <v:imagedata r:id="rId6" o:title="" croptop="13877f" cropbottom="11105f" cropleft="11097f" cropright="14294f"/>
          </v:shape>
        </w:pict>
      </w:r>
    </w:p>
    <w:p w:rsidR="00A65E31" w:rsidRPr="008A09AC" w:rsidRDefault="00A65E31" w:rsidP="008A09AC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A65E31" w:rsidRPr="008A09AC" w:rsidRDefault="00A65E31" w:rsidP="008A09AC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A65E31" w:rsidRPr="008A09AC" w:rsidRDefault="00A65E31" w:rsidP="008A09AC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A65E31" w:rsidRPr="008A09AC" w:rsidRDefault="00A65E31" w:rsidP="008A09AC">
      <w:pPr>
        <w:jc w:val="center"/>
        <w:rPr>
          <w:sz w:val="20"/>
          <w:szCs w:val="20"/>
          <w:lang w:eastAsia="en-US"/>
        </w:rPr>
      </w:pPr>
    </w:p>
    <w:p w:rsidR="00A65E31" w:rsidRPr="008A09AC" w:rsidRDefault="00A65E31" w:rsidP="008A09AC">
      <w:pPr>
        <w:jc w:val="center"/>
        <w:rPr>
          <w:sz w:val="20"/>
          <w:szCs w:val="20"/>
          <w:lang w:eastAsia="en-US"/>
        </w:rPr>
      </w:pPr>
    </w:p>
    <w:p w:rsidR="00A65E31" w:rsidRDefault="00A65E31" w:rsidP="008A09AC">
      <w:pPr>
        <w:jc w:val="center"/>
        <w:rPr>
          <w:sz w:val="20"/>
          <w:szCs w:val="20"/>
          <w:lang w:eastAsia="en-US"/>
        </w:rPr>
      </w:pPr>
    </w:p>
    <w:p w:rsidR="00A65E31" w:rsidRDefault="00A65E31" w:rsidP="008A09AC">
      <w:pPr>
        <w:jc w:val="center"/>
        <w:rPr>
          <w:sz w:val="20"/>
          <w:szCs w:val="20"/>
          <w:lang w:eastAsia="en-US"/>
        </w:rPr>
      </w:pPr>
    </w:p>
    <w:p w:rsidR="00A65E31" w:rsidRPr="008A09AC" w:rsidRDefault="00A65E31" w:rsidP="008A09AC">
      <w:pPr>
        <w:jc w:val="center"/>
        <w:rPr>
          <w:sz w:val="20"/>
          <w:szCs w:val="20"/>
          <w:lang w:eastAsia="en-US"/>
        </w:rPr>
      </w:pPr>
    </w:p>
    <w:p w:rsidR="00A65E31" w:rsidRPr="0016103E" w:rsidRDefault="00A65E31" w:rsidP="0016103E">
      <w:pPr>
        <w:jc w:val="center"/>
        <w:rPr>
          <w:b/>
          <w:sz w:val="18"/>
          <w:szCs w:val="18"/>
          <w:lang w:eastAsia="en-US"/>
        </w:rPr>
      </w:pPr>
      <w:r w:rsidRPr="0016103E">
        <w:rPr>
          <w:b/>
          <w:sz w:val="18"/>
          <w:szCs w:val="18"/>
          <w:lang w:eastAsia="en-US"/>
        </w:rPr>
        <w:t>Производитель ООО ТПК «Татполимер»,</w:t>
      </w:r>
    </w:p>
    <w:p w:rsidR="00A65E31" w:rsidRPr="0016103E" w:rsidRDefault="00A65E31" w:rsidP="0016103E">
      <w:pPr>
        <w:jc w:val="center"/>
        <w:rPr>
          <w:sz w:val="18"/>
          <w:szCs w:val="18"/>
          <w:lang w:eastAsia="en-US"/>
        </w:rPr>
      </w:pPr>
      <w:r w:rsidRPr="0016103E">
        <w:rPr>
          <w:sz w:val="18"/>
          <w:szCs w:val="18"/>
          <w:lang w:eastAsia="en-US"/>
        </w:rPr>
        <w:t xml:space="preserve">Российская Федерация, Республика Татарстан, </w:t>
      </w:r>
      <w:smartTag w:uri="urn:schemas-microsoft-com:office:smarttags" w:element="metricconverter">
        <w:smartTagPr>
          <w:attr w:name="ProductID" w:val="422982, г"/>
        </w:smartTagPr>
        <w:r w:rsidRPr="0016103E">
          <w:rPr>
            <w:sz w:val="18"/>
            <w:szCs w:val="18"/>
            <w:lang w:eastAsia="en-US"/>
          </w:rPr>
          <w:t>422982, г</w:t>
        </w:r>
      </w:smartTag>
      <w:r w:rsidRPr="0016103E">
        <w:rPr>
          <w:sz w:val="18"/>
          <w:szCs w:val="18"/>
          <w:lang w:eastAsia="en-US"/>
        </w:rPr>
        <w:t>. Чистополь, ул. Мира, д. 44 «В», тел./факс (84342) 5-84-13, 5-84-25,</w:t>
      </w:r>
    </w:p>
    <w:p w:rsidR="00A65E31" w:rsidRPr="0016103E" w:rsidRDefault="00A65E31" w:rsidP="0016103E">
      <w:pPr>
        <w:jc w:val="center"/>
        <w:rPr>
          <w:b/>
          <w:sz w:val="18"/>
          <w:szCs w:val="18"/>
          <w:lang w:eastAsia="en-US"/>
        </w:rPr>
      </w:pPr>
      <w:r w:rsidRPr="0016103E">
        <w:rPr>
          <w:b/>
          <w:sz w:val="18"/>
          <w:szCs w:val="18"/>
          <w:lang w:eastAsia="en-US"/>
        </w:rPr>
        <w:t>www.tatpolimer.ru</w:t>
      </w:r>
    </w:p>
    <w:p w:rsidR="00A65E31" w:rsidRDefault="00A65E31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</w:p>
    <w:p w:rsidR="00A65E31" w:rsidRDefault="00A65E31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</w:p>
    <w:p w:rsidR="00A65E31" w:rsidRPr="00147CD2" w:rsidRDefault="00A65E31" w:rsidP="00C200FA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  <w:r>
        <w:rPr>
          <w:bCs/>
          <w:color w:val="000000"/>
          <w:sz w:val="18"/>
          <w:szCs w:val="18"/>
        </w:rPr>
        <w:t>2017</w:t>
      </w:r>
    </w:p>
    <w:p w:rsidR="00A65E31" w:rsidRPr="002C770B" w:rsidRDefault="00A65E31" w:rsidP="0037751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18"/>
          <w:szCs w:val="18"/>
        </w:rPr>
      </w:pPr>
      <w:r w:rsidRPr="002C770B">
        <w:rPr>
          <w:b/>
          <w:sz w:val="18"/>
          <w:szCs w:val="18"/>
        </w:rPr>
        <w:t>Назначение изделия</w:t>
      </w:r>
    </w:p>
    <w:p w:rsidR="00A65E31" w:rsidRPr="000E33D4" w:rsidRDefault="00A65E31" w:rsidP="00876AAD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 w:rsidRPr="000E33D4">
        <w:rPr>
          <w:sz w:val="16"/>
          <w:szCs w:val="16"/>
        </w:rPr>
        <w:t>Канализационный обратный клапан</w:t>
      </w:r>
      <w:r>
        <w:rPr>
          <w:sz w:val="16"/>
          <w:szCs w:val="16"/>
        </w:rPr>
        <w:t xml:space="preserve"> </w:t>
      </w:r>
      <w:r w:rsidRPr="008F6FB1">
        <w:rPr>
          <w:sz w:val="16"/>
          <w:szCs w:val="16"/>
        </w:rPr>
        <w:t>ТП-86.50</w:t>
      </w:r>
      <w:r>
        <w:rPr>
          <w:sz w:val="16"/>
          <w:szCs w:val="16"/>
        </w:rPr>
        <w:t xml:space="preserve"> с горизонтальным выпуском</w:t>
      </w:r>
      <w:r w:rsidRPr="000E33D4">
        <w:rPr>
          <w:sz w:val="16"/>
          <w:szCs w:val="16"/>
        </w:rPr>
        <w:t xml:space="preserve"> – запорная арматура, используемая в системах внутренней канализации. Клапан предотвращает обратный ход стоков при засоре канализационных магис</w:t>
      </w:r>
      <w:r>
        <w:rPr>
          <w:sz w:val="16"/>
          <w:szCs w:val="16"/>
        </w:rPr>
        <w:t>тралей, а так</w:t>
      </w:r>
      <w:r w:rsidRPr="000E33D4">
        <w:rPr>
          <w:sz w:val="16"/>
          <w:szCs w:val="16"/>
        </w:rPr>
        <w:t>же служит препятствием для проникновения насекомых в помещение.</w:t>
      </w:r>
    </w:p>
    <w:p w:rsidR="00A65E31" w:rsidRPr="00154015" w:rsidRDefault="00A65E31" w:rsidP="008B3B32">
      <w:pPr>
        <w:shd w:val="clear" w:color="auto" w:fill="FFFFFF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65E31" w:rsidRPr="002C770B" w:rsidRDefault="00A65E31" w:rsidP="0037751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18"/>
          <w:szCs w:val="18"/>
        </w:rPr>
      </w:pPr>
      <w:r w:rsidRPr="002C770B">
        <w:rPr>
          <w:b/>
          <w:sz w:val="18"/>
          <w:szCs w:val="18"/>
        </w:rPr>
        <w:t>Технические характеристики</w:t>
      </w:r>
    </w:p>
    <w:p w:rsidR="00A65E31" w:rsidRPr="00876AAD" w:rsidRDefault="00A65E31" w:rsidP="00876AAD">
      <w:pPr>
        <w:pStyle w:val="ListParagraph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hanging="294"/>
        <w:jc w:val="both"/>
        <w:rPr>
          <w:sz w:val="16"/>
          <w:szCs w:val="16"/>
        </w:rPr>
      </w:pPr>
      <w:r w:rsidRPr="00876AAD">
        <w:rPr>
          <w:sz w:val="16"/>
          <w:szCs w:val="16"/>
        </w:rPr>
        <w:t>сырье корпуса – полипропилен;</w:t>
      </w:r>
    </w:p>
    <w:p w:rsidR="00A65E31" w:rsidRPr="00876AAD" w:rsidRDefault="00A65E31" w:rsidP="00876AAD">
      <w:pPr>
        <w:pStyle w:val="ListParagraph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hanging="294"/>
        <w:jc w:val="both"/>
        <w:rPr>
          <w:sz w:val="16"/>
          <w:szCs w:val="16"/>
        </w:rPr>
      </w:pPr>
      <w:r w:rsidRPr="00876AAD">
        <w:rPr>
          <w:sz w:val="16"/>
          <w:szCs w:val="16"/>
        </w:rPr>
        <w:t xml:space="preserve">макс. рабочая температура – не более </w:t>
      </w:r>
      <w:smartTag w:uri="urn:schemas-microsoft-com:office:smarttags" w:element="metricconverter">
        <w:smartTagPr>
          <w:attr w:name="ProductID" w:val="60°C"/>
        </w:smartTagPr>
        <w:r w:rsidRPr="00876AAD">
          <w:rPr>
            <w:sz w:val="16"/>
            <w:szCs w:val="16"/>
          </w:rPr>
          <w:t>60°C</w:t>
        </w:r>
      </w:smartTag>
      <w:r w:rsidRPr="00876AAD">
        <w:rPr>
          <w:sz w:val="16"/>
          <w:szCs w:val="16"/>
        </w:rPr>
        <w:t xml:space="preserve"> (кратковременно (2</w:t>
      </w:r>
      <w:r>
        <w:rPr>
          <w:sz w:val="16"/>
          <w:szCs w:val="16"/>
        </w:rPr>
        <w:t xml:space="preserve"> – </w:t>
      </w:r>
      <w:r w:rsidRPr="00876AAD">
        <w:rPr>
          <w:sz w:val="16"/>
          <w:szCs w:val="16"/>
        </w:rPr>
        <w:t xml:space="preserve">4 ч) </w:t>
      </w:r>
      <w:r>
        <w:rPr>
          <w:sz w:val="16"/>
          <w:szCs w:val="16"/>
        </w:rPr>
        <w:t>–</w:t>
      </w:r>
      <w:r w:rsidRPr="00876AAD">
        <w:rPr>
          <w:sz w:val="16"/>
          <w:szCs w:val="16"/>
        </w:rPr>
        <w:t xml:space="preserve"> не более </w:t>
      </w:r>
      <w:smartTag w:uri="urn:schemas-microsoft-com:office:smarttags" w:element="metricconverter">
        <w:smartTagPr>
          <w:attr w:name="ProductID" w:val="80°C"/>
        </w:smartTagPr>
        <w:r w:rsidRPr="00876AAD">
          <w:rPr>
            <w:sz w:val="16"/>
            <w:szCs w:val="16"/>
          </w:rPr>
          <w:t>80°C</w:t>
        </w:r>
      </w:smartTag>
      <w:r w:rsidRPr="00876AAD">
        <w:rPr>
          <w:sz w:val="16"/>
          <w:szCs w:val="16"/>
        </w:rPr>
        <w:t>);</w:t>
      </w:r>
    </w:p>
    <w:p w:rsidR="00A65E31" w:rsidRPr="00876AAD" w:rsidRDefault="00A65E31" w:rsidP="00876AAD">
      <w:pPr>
        <w:pStyle w:val="ListParagraph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hanging="294"/>
        <w:jc w:val="both"/>
        <w:rPr>
          <w:sz w:val="16"/>
          <w:szCs w:val="16"/>
        </w:rPr>
      </w:pPr>
      <w:r w:rsidRPr="00876AAD">
        <w:rPr>
          <w:sz w:val="16"/>
          <w:szCs w:val="16"/>
        </w:rPr>
        <w:t>присоединительный размер</w:t>
      </w:r>
      <w:r>
        <w:rPr>
          <w:sz w:val="16"/>
          <w:szCs w:val="16"/>
        </w:rPr>
        <w:t xml:space="preserve"> – </w:t>
      </w:r>
      <w:smartTag w:uri="urn:schemas-microsoft-com:office:smarttags" w:element="metricconverter">
        <w:smartTagPr>
          <w:attr w:name="ProductID" w:val="50 мм"/>
        </w:smartTagPr>
        <w:r>
          <w:rPr>
            <w:sz w:val="16"/>
            <w:szCs w:val="16"/>
          </w:rPr>
          <w:t>5</w:t>
        </w:r>
        <w:r w:rsidRPr="00876AAD">
          <w:rPr>
            <w:sz w:val="16"/>
            <w:szCs w:val="16"/>
          </w:rPr>
          <w:t>0 мм</w:t>
        </w:r>
      </w:smartTag>
      <w:r w:rsidRPr="00876AAD">
        <w:rPr>
          <w:sz w:val="16"/>
          <w:szCs w:val="16"/>
        </w:rPr>
        <w:t>;</w:t>
      </w:r>
    </w:p>
    <w:p w:rsidR="00A65E31" w:rsidRPr="00876AAD" w:rsidRDefault="00A65E31" w:rsidP="00876AAD">
      <w:pPr>
        <w:pStyle w:val="ListParagraph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hanging="294"/>
        <w:jc w:val="both"/>
        <w:rPr>
          <w:sz w:val="16"/>
          <w:szCs w:val="16"/>
        </w:rPr>
      </w:pPr>
      <w:r w:rsidRPr="00876AAD">
        <w:rPr>
          <w:sz w:val="16"/>
          <w:szCs w:val="16"/>
        </w:rPr>
        <w:t>вес</w:t>
      </w:r>
      <w:r>
        <w:rPr>
          <w:sz w:val="16"/>
          <w:szCs w:val="16"/>
        </w:rPr>
        <w:t>, не более</w:t>
      </w:r>
      <w:r w:rsidRPr="00876AAD">
        <w:rPr>
          <w:sz w:val="16"/>
          <w:szCs w:val="16"/>
        </w:rPr>
        <w:t xml:space="preserve"> – </w:t>
      </w:r>
      <w:smartTag w:uri="urn:schemas-microsoft-com:office:smarttags" w:element="metricconverter">
        <w:smartTagPr>
          <w:attr w:name="ProductID" w:val="117 г"/>
        </w:smartTagPr>
        <w:r>
          <w:rPr>
            <w:sz w:val="16"/>
            <w:szCs w:val="16"/>
          </w:rPr>
          <w:t>117</w:t>
        </w:r>
        <w:r w:rsidRPr="00876AAD">
          <w:rPr>
            <w:sz w:val="16"/>
            <w:szCs w:val="16"/>
          </w:rPr>
          <w:t xml:space="preserve"> г</w:t>
        </w:r>
      </w:smartTag>
      <w:r w:rsidRPr="00876AAD">
        <w:rPr>
          <w:sz w:val="16"/>
          <w:szCs w:val="16"/>
        </w:rPr>
        <w:t>;</w:t>
      </w:r>
    </w:p>
    <w:p w:rsidR="00A65E31" w:rsidRPr="00876AAD" w:rsidRDefault="00A65E31" w:rsidP="00876AAD">
      <w:pPr>
        <w:pStyle w:val="ListParagraph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hanging="294"/>
        <w:jc w:val="both"/>
        <w:rPr>
          <w:sz w:val="16"/>
          <w:szCs w:val="16"/>
        </w:rPr>
      </w:pPr>
      <w:r w:rsidRPr="00876AAD">
        <w:rPr>
          <w:sz w:val="16"/>
          <w:szCs w:val="16"/>
        </w:rPr>
        <w:t>рабочая среда</w:t>
      </w:r>
      <w:r>
        <w:rPr>
          <w:sz w:val="16"/>
          <w:szCs w:val="16"/>
        </w:rPr>
        <w:t xml:space="preserve"> – </w:t>
      </w:r>
      <w:r w:rsidRPr="00876AAD">
        <w:rPr>
          <w:sz w:val="16"/>
          <w:szCs w:val="16"/>
        </w:rPr>
        <w:t>стоки</w:t>
      </w:r>
      <w:r>
        <w:rPr>
          <w:sz w:val="16"/>
          <w:szCs w:val="16"/>
        </w:rPr>
        <w:t xml:space="preserve"> без фекалий</w:t>
      </w:r>
      <w:r w:rsidRPr="00876AAD">
        <w:rPr>
          <w:sz w:val="16"/>
          <w:szCs w:val="16"/>
        </w:rPr>
        <w:t>;</w:t>
      </w:r>
    </w:p>
    <w:p w:rsidR="00A65E31" w:rsidRPr="00876AAD" w:rsidRDefault="00A65E31" w:rsidP="00876AAD">
      <w:pPr>
        <w:pStyle w:val="ListParagraph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hanging="294"/>
        <w:jc w:val="both"/>
        <w:rPr>
          <w:sz w:val="16"/>
          <w:szCs w:val="16"/>
        </w:rPr>
      </w:pPr>
      <w:r w:rsidRPr="00876AAD">
        <w:rPr>
          <w:sz w:val="16"/>
          <w:szCs w:val="16"/>
        </w:rPr>
        <w:t>направление подачи рабочей среды – одностороннее;</w:t>
      </w:r>
    </w:p>
    <w:p w:rsidR="00A65E31" w:rsidRPr="00876AAD" w:rsidRDefault="00A65E31" w:rsidP="00876AAD">
      <w:pPr>
        <w:pStyle w:val="ListParagraph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hanging="294"/>
        <w:jc w:val="both"/>
        <w:rPr>
          <w:sz w:val="16"/>
          <w:szCs w:val="16"/>
        </w:rPr>
      </w:pPr>
      <w:r w:rsidRPr="00876AAD">
        <w:rPr>
          <w:sz w:val="16"/>
          <w:szCs w:val="16"/>
        </w:rPr>
        <w:t>рабочее давление обратного тока – 0</w:t>
      </w:r>
      <w:r>
        <w:rPr>
          <w:sz w:val="16"/>
          <w:szCs w:val="16"/>
        </w:rPr>
        <w:t xml:space="preserve"> – </w:t>
      </w:r>
      <w:smartTag w:uri="urn:schemas-microsoft-com:office:smarttags" w:element="metricconverter">
        <w:smartTagPr>
          <w:attr w:name="ProductID" w:val="3 м"/>
        </w:smartTagPr>
        <w:r w:rsidRPr="00876AAD">
          <w:rPr>
            <w:sz w:val="16"/>
            <w:szCs w:val="16"/>
          </w:rPr>
          <w:t>3 м</w:t>
        </w:r>
      </w:smartTag>
      <w:r w:rsidRPr="00876AAD">
        <w:rPr>
          <w:sz w:val="16"/>
          <w:szCs w:val="16"/>
        </w:rPr>
        <w:t xml:space="preserve"> водяного столба (0</w:t>
      </w:r>
      <w:r>
        <w:rPr>
          <w:sz w:val="16"/>
          <w:szCs w:val="16"/>
        </w:rPr>
        <w:t xml:space="preserve"> – 0,0</w:t>
      </w:r>
      <w:r w:rsidRPr="00876AAD">
        <w:rPr>
          <w:sz w:val="16"/>
          <w:szCs w:val="16"/>
        </w:rPr>
        <w:t xml:space="preserve">29 </w:t>
      </w:r>
      <w:r>
        <w:rPr>
          <w:sz w:val="16"/>
          <w:szCs w:val="16"/>
        </w:rPr>
        <w:t>М</w:t>
      </w:r>
      <w:r w:rsidRPr="00876AAD">
        <w:rPr>
          <w:sz w:val="16"/>
          <w:szCs w:val="16"/>
        </w:rPr>
        <w:t>Па);</w:t>
      </w:r>
    </w:p>
    <w:p w:rsidR="00A65E31" w:rsidRPr="00876AAD" w:rsidRDefault="00A65E31" w:rsidP="00876AAD">
      <w:pPr>
        <w:pStyle w:val="ListParagraph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hanging="294"/>
        <w:jc w:val="both"/>
        <w:rPr>
          <w:sz w:val="16"/>
          <w:szCs w:val="16"/>
        </w:rPr>
      </w:pPr>
      <w:r w:rsidRPr="00876AAD">
        <w:rPr>
          <w:sz w:val="16"/>
          <w:szCs w:val="16"/>
        </w:rPr>
        <w:t xml:space="preserve">гидравлические испытания обратного тока – 0 </w:t>
      </w:r>
      <w:r>
        <w:rPr>
          <w:sz w:val="16"/>
          <w:szCs w:val="16"/>
        </w:rPr>
        <w:t xml:space="preserve">– </w:t>
      </w:r>
      <w:smartTag w:uri="urn:schemas-microsoft-com:office:smarttags" w:element="metricconverter">
        <w:smartTagPr>
          <w:attr w:name="ProductID" w:val="3,5 м"/>
        </w:smartTagPr>
        <w:r w:rsidRPr="00876AAD">
          <w:rPr>
            <w:sz w:val="16"/>
            <w:szCs w:val="16"/>
          </w:rPr>
          <w:t>3,5 м</w:t>
        </w:r>
      </w:smartTag>
      <w:r w:rsidRPr="00876AAD">
        <w:rPr>
          <w:sz w:val="16"/>
          <w:szCs w:val="16"/>
        </w:rPr>
        <w:t xml:space="preserve"> водяного столба (0</w:t>
      </w:r>
      <w:r>
        <w:rPr>
          <w:sz w:val="16"/>
          <w:szCs w:val="16"/>
        </w:rPr>
        <w:t xml:space="preserve"> – 0,0</w:t>
      </w:r>
      <w:r w:rsidRPr="00876AAD">
        <w:rPr>
          <w:sz w:val="16"/>
          <w:szCs w:val="16"/>
        </w:rPr>
        <w:t>34</w:t>
      </w:r>
      <w:r>
        <w:rPr>
          <w:sz w:val="16"/>
          <w:szCs w:val="16"/>
        </w:rPr>
        <w:t xml:space="preserve"> М</w:t>
      </w:r>
      <w:r w:rsidRPr="00876AAD">
        <w:rPr>
          <w:sz w:val="16"/>
          <w:szCs w:val="16"/>
        </w:rPr>
        <w:t>Па);</w:t>
      </w:r>
    </w:p>
    <w:p w:rsidR="00A65E31" w:rsidRPr="00876AAD" w:rsidRDefault="00A65E31" w:rsidP="00876AAD">
      <w:pPr>
        <w:pStyle w:val="ListParagraph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hanging="294"/>
        <w:jc w:val="both"/>
        <w:rPr>
          <w:sz w:val="16"/>
          <w:szCs w:val="16"/>
        </w:rPr>
      </w:pPr>
      <w:r w:rsidRPr="00876AAD">
        <w:rPr>
          <w:sz w:val="16"/>
          <w:szCs w:val="16"/>
        </w:rPr>
        <w:t>предельные отклонения г</w:t>
      </w:r>
      <w:r>
        <w:rPr>
          <w:sz w:val="16"/>
          <w:szCs w:val="16"/>
        </w:rPr>
        <w:t>абаритных размеров клапанов</w:t>
      </w:r>
      <w:r w:rsidRPr="00876AAD">
        <w:rPr>
          <w:sz w:val="16"/>
          <w:szCs w:val="16"/>
        </w:rPr>
        <w:t xml:space="preserve"> – ±</w:t>
      </w:r>
      <w:smartTag w:uri="urn:schemas-microsoft-com:office:smarttags" w:element="metricconverter">
        <w:smartTagPr>
          <w:attr w:name="ProductID" w:val="1 мм"/>
        </w:smartTagPr>
        <w:r w:rsidRPr="00876AAD">
          <w:rPr>
            <w:sz w:val="16"/>
            <w:szCs w:val="16"/>
          </w:rPr>
          <w:t>1 мм</w:t>
        </w:r>
      </w:smartTag>
      <w:r w:rsidRPr="00876AAD">
        <w:rPr>
          <w:sz w:val="16"/>
          <w:szCs w:val="16"/>
        </w:rPr>
        <w:t>;</w:t>
      </w:r>
    </w:p>
    <w:p w:rsidR="00A65E31" w:rsidRPr="00876AAD" w:rsidRDefault="00A65E31" w:rsidP="00876AAD">
      <w:pPr>
        <w:pStyle w:val="ListParagraph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hanging="294"/>
        <w:jc w:val="both"/>
        <w:rPr>
          <w:sz w:val="16"/>
          <w:szCs w:val="16"/>
        </w:rPr>
      </w:pPr>
      <w:r w:rsidRPr="00876AAD">
        <w:rPr>
          <w:sz w:val="16"/>
          <w:szCs w:val="16"/>
        </w:rPr>
        <w:t>температура окружающего воздуха –</w:t>
      </w:r>
      <w:r>
        <w:rPr>
          <w:sz w:val="16"/>
          <w:szCs w:val="16"/>
        </w:rPr>
        <w:t xml:space="preserve"> от +</w:t>
      </w:r>
      <w:smartTag w:uri="urn:schemas-microsoft-com:office:smarttags" w:element="metricconverter">
        <w:smartTagPr>
          <w:attr w:name="ProductID" w:val="1°C"/>
        </w:smartTagPr>
        <w:r>
          <w:rPr>
            <w:sz w:val="16"/>
            <w:szCs w:val="16"/>
          </w:rPr>
          <w:t>1°C</w:t>
        </w:r>
      </w:smartTag>
      <w:r>
        <w:rPr>
          <w:sz w:val="16"/>
          <w:szCs w:val="16"/>
        </w:rPr>
        <w:t xml:space="preserve"> до +</w:t>
      </w:r>
      <w:smartTag w:uri="urn:schemas-microsoft-com:office:smarttags" w:element="metricconverter">
        <w:smartTagPr>
          <w:attr w:name="ProductID" w:val="35°C"/>
        </w:smartTagPr>
        <w:r>
          <w:rPr>
            <w:sz w:val="16"/>
            <w:szCs w:val="16"/>
          </w:rPr>
          <w:t>35</w:t>
        </w:r>
        <w:r w:rsidRPr="00876AAD">
          <w:rPr>
            <w:sz w:val="16"/>
            <w:szCs w:val="16"/>
          </w:rPr>
          <w:t>°C</w:t>
        </w:r>
      </w:smartTag>
      <w:r w:rsidRPr="00876AAD">
        <w:rPr>
          <w:sz w:val="16"/>
          <w:szCs w:val="16"/>
        </w:rPr>
        <w:t>;</w:t>
      </w:r>
    </w:p>
    <w:p w:rsidR="00A65E31" w:rsidRPr="00876AAD" w:rsidRDefault="00A65E31" w:rsidP="00876AAD">
      <w:pPr>
        <w:pStyle w:val="ListParagraph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hanging="294"/>
        <w:jc w:val="both"/>
        <w:rPr>
          <w:sz w:val="16"/>
          <w:szCs w:val="16"/>
        </w:rPr>
      </w:pPr>
      <w:r w:rsidRPr="00876AAD">
        <w:rPr>
          <w:sz w:val="16"/>
          <w:szCs w:val="16"/>
        </w:rPr>
        <w:t xml:space="preserve">атмосферное давление – от 650 до </w:t>
      </w:r>
      <w:smartTag w:uri="urn:schemas-microsoft-com:office:smarttags" w:element="metricconverter">
        <w:smartTagPr>
          <w:attr w:name="ProductID" w:val="800 мм"/>
        </w:smartTagPr>
        <w:r w:rsidRPr="00876AAD">
          <w:rPr>
            <w:sz w:val="16"/>
            <w:szCs w:val="16"/>
          </w:rPr>
          <w:t>800 мм</w:t>
        </w:r>
      </w:smartTag>
      <w:r w:rsidRPr="00876AAD">
        <w:rPr>
          <w:sz w:val="16"/>
          <w:szCs w:val="16"/>
        </w:rPr>
        <w:t>. рт. ст. (</w:t>
      </w:r>
      <w:r>
        <w:rPr>
          <w:sz w:val="16"/>
          <w:szCs w:val="16"/>
        </w:rPr>
        <w:t>0,087 – 0,</w:t>
      </w:r>
      <w:r w:rsidRPr="00876AAD">
        <w:rPr>
          <w:sz w:val="16"/>
          <w:szCs w:val="16"/>
        </w:rPr>
        <w:t>1</w:t>
      </w:r>
      <w:r>
        <w:rPr>
          <w:sz w:val="16"/>
          <w:szCs w:val="16"/>
        </w:rPr>
        <w:t>07 М</w:t>
      </w:r>
      <w:r w:rsidRPr="00876AAD">
        <w:rPr>
          <w:sz w:val="16"/>
          <w:szCs w:val="16"/>
        </w:rPr>
        <w:t>Па);</w:t>
      </w:r>
    </w:p>
    <w:p w:rsidR="00A65E31" w:rsidRPr="00876AAD" w:rsidRDefault="00A65E31" w:rsidP="00876AAD">
      <w:pPr>
        <w:pStyle w:val="ListParagraph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hanging="294"/>
        <w:jc w:val="both"/>
        <w:rPr>
          <w:sz w:val="16"/>
          <w:szCs w:val="16"/>
        </w:rPr>
      </w:pPr>
      <w:r w:rsidRPr="00876AAD">
        <w:rPr>
          <w:sz w:val="16"/>
          <w:szCs w:val="16"/>
        </w:rPr>
        <w:t xml:space="preserve">относительная влажность (верхнее значение) – 100 % (при </w:t>
      </w:r>
      <w:smartTag w:uri="urn:schemas-microsoft-com:office:smarttags" w:element="metricconverter">
        <w:smartTagPr>
          <w:attr w:name="ProductID" w:val="25°C"/>
        </w:smartTagPr>
        <w:r w:rsidRPr="00876AAD">
          <w:rPr>
            <w:sz w:val="16"/>
            <w:szCs w:val="16"/>
          </w:rPr>
          <w:t>25°C</w:t>
        </w:r>
      </w:smartTag>
      <w:r w:rsidRPr="00876AAD">
        <w:rPr>
          <w:sz w:val="16"/>
          <w:szCs w:val="16"/>
        </w:rPr>
        <w:t>);</w:t>
      </w:r>
    </w:p>
    <w:p w:rsidR="00A65E31" w:rsidRPr="00876AAD" w:rsidRDefault="00A65E31" w:rsidP="00876AAD">
      <w:pPr>
        <w:pStyle w:val="ListParagraph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hanging="294"/>
        <w:jc w:val="both"/>
        <w:rPr>
          <w:sz w:val="16"/>
          <w:szCs w:val="16"/>
        </w:rPr>
      </w:pPr>
      <w:r w:rsidRPr="00876AAD">
        <w:rPr>
          <w:sz w:val="16"/>
          <w:szCs w:val="16"/>
        </w:rPr>
        <w:t>срок службы – не менее 50 лет.</w:t>
      </w:r>
    </w:p>
    <w:p w:rsidR="00A65E31" w:rsidRDefault="00A65E31" w:rsidP="00B92C9A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</w:p>
    <w:p w:rsidR="00A65E31" w:rsidRDefault="00A65E31" w:rsidP="00B92C9A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 w:rsidRPr="000E33D4">
        <w:rPr>
          <w:sz w:val="16"/>
          <w:szCs w:val="16"/>
        </w:rPr>
        <w:t>Основные размеры приведены на рис.</w:t>
      </w:r>
      <w:r>
        <w:rPr>
          <w:sz w:val="16"/>
          <w:szCs w:val="16"/>
        </w:rPr>
        <w:t xml:space="preserve"> </w:t>
      </w:r>
      <w:r w:rsidRPr="000E33D4">
        <w:rPr>
          <w:sz w:val="16"/>
          <w:szCs w:val="16"/>
        </w:rPr>
        <w:t>1.</w:t>
      </w:r>
    </w:p>
    <w:p w:rsidR="00A65E31" w:rsidRPr="000E33D4" w:rsidRDefault="00A65E31" w:rsidP="00B92C9A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</w:p>
    <w:p w:rsidR="00A65E31" w:rsidRDefault="00A65E31" w:rsidP="00E32337">
      <w:pPr>
        <w:jc w:val="center"/>
        <w:rPr>
          <w:sz w:val="20"/>
          <w:szCs w:val="20"/>
        </w:rPr>
      </w:pPr>
      <w:r w:rsidRPr="00CB44F6">
        <w:rPr>
          <w:noProof/>
          <w:sz w:val="20"/>
          <w:szCs w:val="20"/>
        </w:rPr>
        <w:pict>
          <v:shape id="Рисунок 5" o:spid="_x0000_i1027" type="#_x0000_t75" style="width:186.75pt;height:246.75pt;visibility:visible">
            <v:imagedata r:id="rId7" o:title="" cropbottom="6672f" cropright="2049f"/>
          </v:shape>
        </w:pict>
      </w:r>
      <w:r>
        <w:rPr>
          <w:noProof/>
        </w:rPr>
      </w:r>
      <w:r w:rsidRPr="004F273A">
        <w:rPr>
          <w:noProof/>
          <w:sz w:val="20"/>
          <w:szCs w:val="20"/>
        </w:rPr>
        <w:pict>
          <v:group id="Полотно 6" o:spid="_x0000_s1026" editas="canvas" style="width:182.3pt;height:236.8pt;mso-position-horizontal-relative:char;mso-position-vertical-relative:line" coordsize="23152,300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">
            <v:shape id="_x0000_s1027" type="#_x0000_t75" style="position:absolute;width:23152;height:30073;visibility:visible">
              <v:fill o:detectmouseclick="t"/>
              <v:path o:connecttype="none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6" o:spid="_x0000_s1028" type="#_x0000_t202" style="position:absolute;left:21528;top:5606;width:848;height:1302;flip:x;visibility:visibl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GnkcIA&#10;AADbAAAADwAAAGRycy9kb3ducmV2LnhtbERPTWvCQBC9F/wPywi96cYeTI2uIlJrsfTQqPchOybR&#10;7GzIrkn8911B6G0e73MWq95UoqXGlZYVTMYRCOLM6pJzBcfDdvQOwnlkjZVlUnAnB6vl4GWBibYd&#10;/1Kb+lyEEHYJKii8rxMpXVaQQTe2NXHgzrYx6ANscqkb7EK4qeRbFE2lwZJDQ4E1bQrKrunNKOh2&#10;6xj3s+335TO+/NzLj1MbpxOlXof9eg7CU+//xU/3lw7zp/D4JRwgl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IaeRwgAAANsAAAAPAAAAAAAAAAAAAAAAAJgCAABkcnMvZG93&#10;bnJldi54bWxQSwUGAAAAAAQABAD1AAAAhwMAAAAA&#10;" filled="f" stroked="f" strokeweight=".5pt">
              <v:textbox inset="0,0,0,0">
                <w:txbxContent>
                  <w:p w:rsidR="00A65E31" w:rsidRPr="005775E9" w:rsidRDefault="00A65E31">
                    <w:pPr>
                      <w:rPr>
                        <w:sz w:val="18"/>
                        <w:szCs w:val="18"/>
                      </w:rPr>
                    </w:pPr>
                    <w:r w:rsidRPr="005775E9">
                      <w:rPr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group id="Группа 3" o:spid="_x0000_s1029" style="position:absolute;left:998;width:21771;height:30086" coordorigin="718" coordsize="22053,300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<v:shape id="Рисунок 8" o:spid="_x0000_s1030" type="#_x0000_t75" style="position:absolute;left:2360;width:18810;height:3008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uSdY7AAAAA2gAAAA8AAABkcnMvZG93bnJldi54bWxET91qwjAUvhd8h3CE3chM3dC5ahQRBmUI&#10;0uoDHJqzttic1CSr3dsvF4KXH9//ZjeYVvTkfGNZwXyWgCAurW64UnA5f72uQPiArLG1TAr+yMNu&#10;Ox5tMNX2zjn1RahEDGGfooI6hC6V0pc1GfQz2xFH7sc6gyFCV0nt8B7DTSvfkmQpDTYcG2rs6FBT&#10;eS1+jYLb92d+7FeHzBX7i59mp/ePbMFKvUyG/RpEoCE8xQ93phXErfFKvAFy+w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u5J1jsAAAADaAAAADwAAAAAAAAAAAAAAAACfAgAA&#10;ZHJzL2Rvd25yZXYueG1sUEsFBgAAAAAEAAQA9wAAAIwDAAAAAA==&#10;">
                <v:imagedata r:id="rId8" o:title="" croptop="4225f" cropbottom="2891f" cropleft="27577f" cropright="17409f"/>
              </v:shape>
              <v:group id="Группа 15" o:spid="_x0000_s1031" style="position:absolute;left:19947;top:20881;width:2824;height:2961" coordorigin="17713,17761" coordsize="2824,41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<v:line id="Прямая соединительная линия 13" o:spid="_x0000_s1032" style="position:absolute;flip:y;visibility:visible" from="17713,17761" to="18910,219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i52MAAAADbAAAADwAAAGRycy9kb3ducmV2LnhtbERPS4vCMBC+L/gfwgje1lSFVapRRBBE&#10;UXwevA3N9IHNpDTRdv+9WVjwNh/fc2aL1pTiRbUrLCsY9CMQxInVBWcKrpf19wSE88gaS8uk4Jcc&#10;LOadrxnG2jZ8otfZZyKEsItRQe59FUvpkpwMur6tiAOX2tqgD7DOpK6xCeGmlMMo+pEGCw4NOVa0&#10;yil5nJ9GQeqe1ep+0z4db/enfbrLDtgclep12+UUhKfWf8T/7o0O80fw90s4QM7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joudjAAAAA2wAAAA8AAAAAAAAAAAAAAAAA&#10;oQIAAGRycy9kb3ducmV2LnhtbFBLBQYAAAAABAAEAPkAAACOAwAAAAA=&#10;"/>
                <v:line id="Прямая соединительная линия 14" o:spid="_x0000_s1033" style="position:absolute;visibility:visible" from="18908,17761" to="20538,17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+Lf8IAAADbAAAADwAAAGRycy9kb3ducmV2LnhtbESPT2sCMRDF74LfIYzQW81qW9HVKCJK&#10;Sz357z5sxt3FzWRNoqbfvikUvM3w3vvNm9kimkbcyfnasoJBPwNBXFhdc6ngeNi8jkH4gKyxsUwK&#10;fsjDYt7tzDDX9sE7uu9DKRKEfY4KqhDaXEpfVGTQ921LnLSzdQZDWl0ptcNHgptGDrNsJA3WnC5U&#10;2NKqouKyv5lEGZyuRn5eJnj6dlu3fhvFj3hV6qUXl1MQgWJ4mv/TXzrVf4e/X9IAcv4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T+Lf8IAAADbAAAADwAAAAAAAAAAAAAA&#10;AAChAgAAZHJzL2Rvd25yZXYueG1sUEsFBgAAAAAEAAQA+QAAAJADAAAAAA==&#10;"/>
              </v:group>
              <v:group id="Группа 44" o:spid="_x0000_s1034" style="position:absolute;left:18128;top:19086;width:4641;height:2875" coordorigin="18128,19086" coordsize="4640,28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  <v:line id="Прямая соединительная линия 28" o:spid="_x0000_s1035" style="position:absolute;flip:y;visibility:visible" from="18128,19086" to="21139,219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DhFMEAAADbAAAADwAAAGRycy9kb3ducmV2LnhtbERPy2rCQBTdF/yH4Qru6kQXVqKjiCBI&#10;S4qxdeHukrl5YOZOyEwe/fvOQnB5OO/tfjS16Kl1lWUFi3kEgjizuuJCwe/P6X0NwnlkjbVlUvBH&#10;Dva7ydsWY20HTqm/+kKEEHYxKii9b2IpXVaSQTe3DXHgctsa9AG2hdQtDiHc1HIZRStpsOLQUGJD&#10;x5Kyx7UzCnLXNcf7Tfv84zNJk/yr+MbhotRsOh42IDyN/iV+us9awTKMDV/CD5C7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YIOEUwQAAANsAAAAPAAAAAAAAAAAAAAAA&#10;AKECAABkcnMvZG93bnJldi54bWxQSwUGAAAAAAQABAD5AAAAjwMAAAAA&#10;"/>
                <v:line id="Прямая соединительная линия 29" o:spid="_x0000_s1036" style="position:absolute;visibility:visible" from="21168,19086" to="22769,190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LuXMIAAADbAAAADwAAAGRycy9kb3ducmV2LnhtbESPQWsCMRSE74L/IbxCb5p1S0W3RpFS&#10;adGTWu+Pzevu4uZlN4ma/ntTKHgcZuYbZrGKphVXcr6xrGAyzkAQl1Y3XCn4Pm5GMxA+IGtsLZOC&#10;X/KwWg4HCyy0vfGerodQiQRhX6CCOoSukNKXNRn0Y9sRJ+/HOoMhSVdJ7fCW4KaVeZZNpcGG00KN&#10;Hb3XVJ4PF5Mok1Nv5Od5jqet27mPl2l8jb1Sz09x/QYiUAyP8H/7SyvI5/D3Jf0Aub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VLuXMIAAADbAAAADwAAAAAAAAAAAAAA&#10;AAChAgAAZHJzL2Rvd25yZXYueG1sUEsFBgAAAAAEAAQA+QAAAJADAAAAAA==&#10;"/>
              </v:group>
              <v:group id="Группа 45" o:spid="_x0000_s1037" style="position:absolute;left:12777;top:17576;width:9989;height:1869" coordorigin="12777,17576" coordsize="9988,1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<v:line id="Прямая соединительная линия 30" o:spid="_x0000_s1038" style="position:absolute;flip:y;visibility:visible" from="12777,17576" to="21134,194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497z78AAADbAAAADwAAAGRycy9kb3ducmV2LnhtbERPy4rCMBTdC/5DuII7TR3BkWoUEYRB&#10;UcbXwt2luX1gc1OaaOvfm4Xg8nDe82VrSvGk2hWWFYyGEQjixOqCMwWX82YwBeE8ssbSMil4kYPl&#10;otuZY6xtw0d6nnwmQgi7GBXk3lexlC7JyaAb2oo4cKmtDfoA60zqGpsQbkr5E0UTabDg0JBjReuc&#10;kvvpYRSk7lGtb1ft09/t/rhPd9kBm3+l+r12NQPhqfVf8cf9pxWMw/r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497z78AAADbAAAADwAAAAAAAAAAAAAAAACh&#10;AgAAZHJzL2Rvd25yZXYueG1sUEsFBgAAAAAEAAQA+QAAAI0DAAAAAA==&#10;"/>
                <v:line id="Прямая соединительная линия 31" o:spid="_x0000_s1039" style="position:absolute;visibility:visible" from="21134,17576" to="22766,175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10h8MAAADbAAAADwAAAGRycy9kb3ducmV2LnhtbESPzWrDMBCE74W8g9hAbo3shobGiRxC&#10;aWhJT83PfbE2trG1ciQ1Ud8+KhR6HGbmG2a1jqYXV3K+tawgn2YgiCurW64VHA/bxxcQPiBr7C2T&#10;gh/ysC5HDysstL3xF133oRYJwr5ABU0IQyGlrxoy6Kd2IE7e2TqDIUlXS+3wluCml09ZNpcGW04L&#10;DQ702lDV7b9NouSni5Hv3QJPO/fp3mbz+BwvSk3GcbMEESiG//Bf+0MrmOXw+yX9AF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9dIfDAAAA2wAAAA8AAAAAAAAAAAAA&#10;AAAAoQIAAGRycy9kb3ducmV2LnhtbFBLBQYAAAAABAAEAPkAAACRAwAAAAA=&#10;"/>
              </v:group>
              <v:group id="Группа 46" o:spid="_x0000_s1040" style="position:absolute;left:13176;top:13057;width:9587;height:1986" coordorigin="13176,13057" coordsize="9586,19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<v:line id="Прямая соединительная линия 32" o:spid="_x0000_s1041" style="position:absolute;visibility:visible" from="13176,13057" to="21170,15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/q8MIAAADbAAAADwAAAGRycy9kb3ducmV2LnhtbESPQWsCMRSE70L/Q3iF3jSrorRbo5Ri&#10;UfTktt4fm9fdxc3LmkSN/94IgsdhZr5hZotoWnEm5xvLCoaDDARxaXXDlYK/35/+OwgfkDW2lknB&#10;lTws5i+9GebaXnhH5yJUIkHY56igDqHLpfRlTQb9wHbEyfu3zmBI0lVSO7wkuGnlKMum0mDDaaHG&#10;jr5rKg/FySTKcH80cnX4wP3Gbd1yPI2TeFTq7TV+fYIIFMMz/GivtYLxC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i/q8MIAAADbAAAADwAAAAAAAAAAAAAA&#10;AAChAgAAZHJzL2Rvd25yZXYueG1sUEsFBgAAAAAEAAQA+QAAAJADAAAAAA==&#10;"/>
                <v:line id="Прямая соединительная линия 33" o:spid="_x0000_s1042" style="position:absolute;visibility:visible" from="21168,15043" to="22763,15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NPa8MAAADbAAAADwAAAGRycy9kb3ducmV2LnhtbESPzWrDMBCE74G8g9hCbo2cmobWjRxC&#10;SWhJT83PfbG2trG1ciQlUd8+KhRyHGbmG2axjKYXF3K+taxgNs1AEFdWt1wrOOw3jy8gfEDW2Fsm&#10;Bb/kYVmORwsstL3yN112oRYJwr5ABU0IQyGlrxoy6Kd2IE7ej3UGQ5KultrhNcFNL5+ybC4NtpwW&#10;GhzovaGq251NosyOJyM/ulc8bt2XW+fz+BxPSk0e4uoNRKAY7uH/9qdWkOfw9yX9AFn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ljT2vDAAAA2wAAAA8AAAAAAAAAAAAA&#10;AAAAoQIAAGRycy9kb3ducmV2LnhtbFBLBQYAAAAABAAEAPkAAACRAwAAAAA=&#10;"/>
              </v:group>
              <v:group id="Группа 47" o:spid="_x0000_s1043" style="position:absolute;left:15133;top:10781;width:7636;height:2275" coordorigin="15133,10781" coordsize="7635,2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<v:line id="Прямая соединительная линия 34" o:spid="_x0000_s1044" style="position:absolute;visibility:visible" from="15133,10781" to="21131,130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orXH8IAAADbAAAADwAAAGRycy9kb3ducmV2LnhtbESPT2sCMRTE74V+h/AK3mrWPxVdjVJE&#10;UeqpVu+Pzevu4uZlTaLGb2+EQo/DzPyGmS2iacSVnK8tK+h1MxDEhdU1lwoOP+v3MQgfkDU2lknB&#10;nTws5q8vM8y1vfE3XfehFAnCPkcFVQhtLqUvKjLou7YlTt6vdQZDkq6U2uEtwU0j+1k2kgZrTgsV&#10;trSsqDjtLyZResezkZvTBI9fbudWg1H8iGelOm/xcwoiUAz/4b/2VisYDOH5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orXH8IAAADbAAAADwAAAAAAAAAAAAAA&#10;AAChAgAAZHJzL2Rvd25yZXYueG1sUEsFBgAAAAAEAAQA+QAAAJADAAAAAA==&#10;"/>
                <v:line id="Прямая соединительная линия 35" o:spid="_x0000_s1045" style="position:absolute;visibility:visible" from="21168,13056" to="22769,130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ZyhMIAAADbAAAADwAAAGRycy9kb3ducmV2LnhtbESPT2sCMRTE7wW/Q3hCbzW7FUVXo4i0&#10;VNqT/+6PzXN3cfOym6Qav31TKPQ4zMxvmOU6mlbcyPnGsoJ8lIEgLq1uuFJwOr6/zED4gKyxtUwK&#10;HuRhvRo8LbHQ9s57uh1CJRKEfYEK6hC6Qkpf1mTQj2xHnLyLdQZDkq6S2uE9wU0rX7NsKg02nBZq&#10;7GhbU3k9fJtEyc+9kR/XOZ4/3Zd7G0/jJPZKPQ/jZgEiUAz/4b/2TisYT+D3S/oBcv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cZyhMIAAADbAAAADwAAAAAAAAAAAAAA&#10;AAChAgAAZHJzL2Rvd25yZXYueG1sUEsFBgAAAAAEAAQA+QAAAJADAAAAAA==&#10;"/>
              </v:group>
              <v:group id="Группа 48" o:spid="_x0000_s1046" style="position:absolute;left:15452;top:6907;width:7308;height:3355" coordorigin="15452,6907" coordsize="7307,33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<v:line id="Прямая соединительная линия 36" o:spid="_x0000_s1047" style="position:absolute;visibility:visible" from="15452,6907" to="21128,10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RTs88IAAADbAAAADwAAAGRycy9kb3ducmV2LnhtbESPQWsCMRSE70L/Q3hCb5pV6aKrWSnS&#10;0lJP2np/bJ67y25e1iTV9N83hYLHYWa+YTbbaHpxJedbywpm0wwEcWV1y7WCr8/XyRKED8gae8uk&#10;4Ic8bMuH0QYLbW98oOsx1CJB2BeooAlhKKT0VUMG/dQOxMk7W2cwJOlqqR3eEtz0cp5luTTYclpo&#10;cKBdQ1V3/DaJMjtdjHzrVnj6cHv3ssjjU7wo9TiOz2sQgWK4h//b71rBIoe/L+kHy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RTs88IAAADbAAAADwAAAAAAAAAAAAAA&#10;AAChAgAAZHJzL2Rvd25yZXYueG1sUEsFBgAAAAAEAAQA+QAAAJADAAAAAA==&#10;"/>
                <v:line id="Прямая соединительная линия 37" o:spid="_x0000_s1048" style="position:absolute;visibility:visible" from="21165,10261" to="22760,102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hJaMIAAADbAAAADwAAAGRycy9kb3ducmV2LnhtbESPT2sCMRTE7wW/Q3hCb5pVqdXVKFIq&#10;Fj3VP/fH5rm7uHlZk1TTb98IQo/DzPyGmS+jacSNnK8tKxj0MxDEhdU1lwqOh3VvAsIHZI2NZVLw&#10;Sx6Wi87LHHNt7/xNt30oRYKwz1FBFUKbS+mLigz6vm2Jk3e2zmBI0pVSO7wnuGnkMMvG0mDNaaHC&#10;lj4qKi77H5Mog9PVyM1liqet27nP0Ti+xatSr924moEIFMN/+Nn+0gpG7/D4kn6AX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lhJaMIAAADbAAAADwAAAAAAAAAAAAAA&#10;AAChAgAAZHJzL2Rvd25yZXYueG1sUEsFBgAAAAAEAAQA+QAAAJADAAAAAA==&#10;"/>
              </v:group>
              <v:group id="Группа 49" o:spid="_x0000_s1049" style="position:absolute;left:14614;top:3234;width:8143;height:3673" coordorigin="14614,3234" coordsize="8143,36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<v:line id="Прямая соединительная линия 38" o:spid="_x0000_s1050" style="position:absolute;visibility:visible" from="14614,3234" to="21126,69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fdGsIAAADbAAAADwAAAGRycy9kb3ducmV2LnhtbESPwW7CMAyG70h7h8iTuEEKaGgrBDRN&#10;TEzjBBt3qzFtReOUJIPs7efDJI7W7/+zv+U6u05dKcTWs4HJuABFXHnbcm3g++t99AwqJmSLnWcy&#10;8EsR1quHwRJL62+8p+sh1UogHEs00KTUl1rHqiGHcex7YslOPjhMMoZa24A3gbtOT4tirh22LBca&#10;7Omtoep8+HFCmRwvTm/PL3j8DLuwmc3zU74YM3zMrwtQiXK6L/+3P6yBmTwrLuIBev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8fdGsIAAADbAAAADwAAAAAAAAAAAAAA&#10;AAChAgAAZHJzL2Rvd25yZXYueG1sUEsFBgAAAAAEAAQA+QAAAJADAAAAAA==&#10;"/>
                <v:line id="Прямая соединительная линия 39" o:spid="_x0000_s1051" style="position:absolute;visibility:visible" from="21168,6907" to="22757,69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t4gcMAAADbAAAADwAAAGRycy9kb3ducmV2LnhtbESPQWsCMRSE74X+h/AEb5q1i1JXo5RS&#10;qdSTW70/Ns/dxc3LbpJq+u+bQqHHYWa+YdbbaDpxI+dbywpm0wwEcWV1y7WC0+du8gzCB2SNnWVS&#10;8E0etpvHhzUW2t75SLcy1CJB2BeooAmhL6T0VUMG/dT2xMm7WGcwJOlqqR3eE9x08inLFtJgy2mh&#10;wZ5eG6qu5ZdJlNl5MPL9usTzhzu4t3wR53FQajyKLysQgWL4D/+191pBvoTfL+kHyM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iLeIHDAAAA2wAAAA8AAAAAAAAAAAAA&#10;AAAAoQIAAGRycy9kb3ducmV2LnhtbFBLBQYAAAAABAAEAPkAAACRAwAAAAA=&#10;"/>
              </v:group>
              <v:group id="Группа 51" o:spid="_x0000_s1052" style="position:absolute;left:718;top:15042;width:3394;height:4643" coordorigin="718,15042" coordsize="3394,46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<v:line id="Прямая соединительная линия 40" o:spid="_x0000_s1053" style="position:absolute;flip:x y;visibility:visible" from="2360,15043" to="4112,19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KZRRcIAAADbAAAADwAAAGRycy9kb3ducmV2LnhtbERPz2vCMBS+C/4P4Qm7iKYbQ6SalqET&#10;ttO0Ww/eHs2zLWteuiSr3X+/HASPH9/vbT6aTgzkfGtZweMyAUFcWd1yreDr87BYg/ABWWNnmRT8&#10;kYc8m062mGp75RMNRahFDGGfooImhD6V0lcNGfRL2xNH7mKdwRChq6V2eI3hppNPSbKSBluODQ32&#10;tGuo+i5+jYJ+XbvVx88xeS33w/l9TqUrzUGph9n4sgERaAx38c39phU8x/XxS/wBMvs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KZRRcIAAADbAAAADwAAAAAAAAAAAAAA&#10;AAChAgAAZHJzL2Rvd25yZXYueG1sUEsFBgAAAAAEAAQA+QAAAJADAAAAAA==&#10;"/>
                <v:line id="Прямая соединительная линия 41" o:spid="_x0000_s1054" style="position:absolute;flip:x y;visibility:visible" from="718,15042" to="2360,15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+r03sUAAADbAAAADwAAAGRycy9kb3ducmV2LnhtbESPT2vCQBTE7wW/w/KEXopuLCKSZiOi&#10;Feqp9U8O3h7Z1ySYfZvubmP67buFgsdhZn7DZKvBtKIn5xvLCmbTBARxaXXDlYLzaTdZgvABWWNr&#10;mRT8kIdVPnrIMNX2xgfqj6ESEcI+RQV1CF0qpS9rMuintiOO3qd1BkOUrpLa4S3CTSufk2QhDTYc&#10;F2rsaFNTeT1+GwXdsnKL96+P5LXY9pf9ExWuMDulHsfD+gVEoCHcw//tN61gPoO/L/EHyP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+r03sUAAADbAAAADwAAAAAAAAAA&#10;AAAAAAChAgAAZHJzL2Rvd25yZXYueG1sUEsFBgAAAAAEAAQA+QAAAJMDAAAAAA==&#10;"/>
              </v:group>
              <v:group id="Группа 50" o:spid="_x0000_s1055" style="position:absolute;left:718;top:21522;width:3115;height:4272" coordorigin="718,21522" coordsize="3114,42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<v:line id="Прямая соединительная линия 42" o:spid="_x0000_s1056" style="position:absolute;flip:x y;visibility:visible" from="2359,21522" to="3833,257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hqqcUAAADbAAAADwAAAGRycy9kb3ducmV2LnhtbESPT2vCQBTE7wW/w/KEXopuKiKSZiOi&#10;Feqp9U8O3h7Z1ySYfZvubmP67buFgsdhZn7DZKvBtKIn5xvLCp6nCQji0uqGKwXn026yBOEDssbW&#10;Min4IQ+rfPSQYartjQ/UH0MlIoR9igrqELpUSl/WZNBPbUccvU/rDIYoXSW1w1uEm1bOkmQhDTYc&#10;F2rsaFNTeT1+GwXdsnKL96+P5LXY9pf9ExWuMDulHsfD+gVEoCHcw//tN61gPoO/L/EHyP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zhqqcUAAADbAAAADwAAAAAAAAAA&#10;AAAAAAChAgAAZHJzL2Rvd25yZXYueG1sUEsFBgAAAAAEAAQA+QAAAJMDAAAAAA==&#10;"/>
                <v:line id="Прямая соединительная линия 43" o:spid="_x0000_s1057" style="position:absolute;flip:x;visibility:visible" from="718,21522" to="2359,215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1uWxcUAAADbAAAADwAAAGRycy9kb3ducmV2LnhtbESPT2vCQBTE7wW/w/KE3pqNbdG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1uWxcUAAADbAAAADwAAAAAAAAAA&#10;AAAAAAChAgAAZHJzL2Rvd25yZXYueG1sUEsFBgAAAAAEAAQA+QAAAJMDAAAAAA==&#10;"/>
              </v:group>
            </v:group>
            <v:shape id="Поле 52" o:spid="_x0000_s1058" type="#_x0000_t202" style="position:absolute;left:21528;top:8638;width:848;height:1301;flip:x;visibility:visibl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AYUsQA&#10;AADbAAAADwAAAGRycy9kb3ducmV2LnhtbESPQWvCQBSE7wX/w/IEb3WjYGNTV5FSW1E8NNr7I/tM&#10;otm3IbtN4r93hUKPw8x8wyxWvalES40rLSuYjCMQxJnVJecKTsfN8xyE88gaK8uk4EYOVsvB0wIT&#10;bTv+pjb1uQgQdgkqKLyvEyldVpBBN7Y1cfDOtjHog2xyqRvsAtxUchpFL9JgyWGhwJreC8qu6a9R&#10;0H2tY9y9bvaXz/hyuJUfP22cTpQaDfv1GwhPvf8P/7W3WsFsCo8v4QfI5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wGFLEAAAA2wAAAA8AAAAAAAAAAAAAAAAAmAIAAGRycy9k&#10;b3ducmV2LnhtbFBLBQYAAAAABAAEAPUAAACJAwAAAAA=&#10;" filled="f" stroked="f" strokeweight=".5pt">
              <v:textbox inset="0,0,0,0">
                <w:txbxContent>
                  <w:p w:rsidR="00A65E31" w:rsidRPr="005775E9" w:rsidRDefault="00A65E31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Поле 53" o:spid="_x0000_s1059" type="#_x0000_t202" style="position:absolute;left:21528;top:11467;width:848;height:1301;flip:x;visibility:visibl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y9ycUA&#10;AADbAAAADwAAAGRycy9kb3ducmV2LnhtbESPQWvCQBSE7wX/w/KE3urGio2NriJFbVF6aKz3R/aZ&#10;RLNvQ3abxH/fLRQ8DjPzDbNY9aYSLTWutKxgPIpAEGdWl5wr+D5un2YgnEfWWFkmBTdysFoOHhaY&#10;aNvxF7Wpz0WAsEtQQeF9nUjpsoIMupGtiYN3to1BH2STS91gF+Cmks9R9CINlhwWCqzpraDsmv4Y&#10;Bd37Osb96/Zw2cWXz1u5ObVxOlbqcdiv5yA89f4e/m9/aAXTCfx9CT9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PL3JxQAAANsAAAAPAAAAAAAAAAAAAAAAAJgCAABkcnMv&#10;ZG93bnJldi54bWxQSwUGAAAAAAQABAD1AAAAigMAAAAA&#10;" filled="f" stroked="f" strokeweight=".5pt">
              <v:textbox inset="0,0,0,0">
                <w:txbxContent>
                  <w:p w:rsidR="00A65E31" w:rsidRPr="005775E9" w:rsidRDefault="00A65E31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Поле 54" o:spid="_x0000_s1060" type="#_x0000_t202" style="position:absolute;left:21661;top:13741;width:848;height:1301;flip:x;visibility:visibl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UlvcUA&#10;AADbAAAADwAAAGRycy9kb3ducmV2LnhtbESPQWvCQBSE7wX/w/KE3urGoo2NriJFbVF6aKz3R/aZ&#10;RLNvQ3abxH/fLRQ8DjPzDbNY9aYSLTWutKxgPIpAEGdWl5wr+D5un2YgnEfWWFkmBTdysFoOHhaY&#10;aNvxF7Wpz0WAsEtQQeF9nUjpsoIMupGtiYN3to1BH2STS91gF+Cmks9R9CINlhwWCqzpraDsmv4Y&#10;Bd37Osb96/Zw2cWXz1u5ObVxOlbqcdiv5yA89f4e/m9/aAXTCfx9CT9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1SW9xQAAANsAAAAPAAAAAAAAAAAAAAAAAJgCAABkcnMv&#10;ZG93bnJldi54bWxQSwUGAAAAAAQABAD1AAAAigMAAAAA&#10;" filled="f" stroked="f" strokeweight=".5pt">
              <v:textbox inset="0,0,0,0">
                <w:txbxContent>
                  <w:p w:rsidR="00A65E31" w:rsidRPr="005775E9" w:rsidRDefault="00A65E31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shape id="Поле 55" o:spid="_x0000_s1061" type="#_x0000_t202" style="position:absolute;left:21661;top:16274;width:848;height:1302;flip:x;visibility:visibl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5mAJsUA&#10;AADbAAAADwAAAGRycy9kb3ducmV2LnhtbESPQWvCQBSE74X+h+UVvDUbBRubuoqItqJ4aLT3R/Y1&#10;ic2+DdltEv+9KxR6HGbmG2a+HEwtOmpdZVnBOIpBEOdWV1woOJ+2zzMQziNrrC2Tgis5WC4eH+aY&#10;atvzJ3WZL0SAsEtRQel9k0rp8pIMusg2xMH7tq1BH2RbSN1iH+CmlpM4fpEGKw4LJTa0Lin/yX6N&#10;gv5jleD+dXu4vCeX47XafHVJNlZq9DSs3kB4Gvx/+K+90wqmU7h/CT9AL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mYAmxQAAANsAAAAPAAAAAAAAAAAAAAAAAJgCAABkcnMv&#10;ZG93bnJldi54bWxQSwUGAAAAAAQABAD1AAAAigMAAAAA&#10;" filled="f" stroked="f" strokeweight=".5pt">
              <v:textbox inset="0,0,0,0">
                <w:txbxContent>
                  <w:p w:rsidR="00A65E31" w:rsidRPr="005775E9" w:rsidRDefault="00A65E31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5</w:t>
                    </w:r>
                  </w:p>
                </w:txbxContent>
              </v:textbox>
            </v:shape>
            <v:shape id="Поле 57" o:spid="_x0000_s1062" type="#_x0000_t202" style="position:absolute;left:21661;top:17785;width:848;height:1301;flip:x;visibility:visibl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e7ysUA&#10;AADbAAAADwAAAGRycy9kb3ducmV2LnhtbESPQWvCQBSE74X+h+UVvDUbC5oaXUWk1lLx0Kj3R/aZ&#10;RLNvQ3abxH/fLRR6HGbmG2axGkwtOmpdZVnBOIpBEOdWV1woOB23z68gnEfWWFsmBXdysFo+Piww&#10;1bbnL+oyX4gAYZeigtL7JpXS5SUZdJFtiIN3sa1BH2RbSN1iH+Cmli9xPJUGKw4LJTa0KSm/Zd9G&#10;Qb9bJ/g52+6v78n1cK/ezl2SjZUaPQ3rOQhPg/8P/7U/tIJJAr9fwg+Qy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B7vKxQAAANsAAAAPAAAAAAAAAAAAAAAAAJgCAABkcnMv&#10;ZG93bnJldi54bWxQSwUGAAAAAAQABAD1AAAAigMAAAAA&#10;" filled="f" stroked="f" strokeweight=".5pt">
              <v:textbox inset="0,0,0,0">
                <w:txbxContent>
                  <w:p w:rsidR="00A65E31" w:rsidRPr="005775E9" w:rsidRDefault="00A65E31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6</w:t>
                    </w:r>
                  </w:p>
                </w:txbxContent>
              </v:textbox>
            </v:shape>
            <v:shape id="Поле 58" o:spid="_x0000_s1063" type="#_x0000_t202" style="position:absolute;left:21661;top:19532;width:848;height:1301;flip:x;visibility:visibl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gvuMIA&#10;AADbAAAADwAAAGRycy9kb3ducmV2LnhtbERPy2rCQBTdF/yH4Qrd1YmFNhqdiJTalooLo+4vmWse&#10;Zu6EzDSJf99ZFLo8nPd6M5pG9NS5yrKC+SwCQZxbXXGh4HzaPS1AOI+ssbFMCu7kYJNOHtaYaDvw&#10;kfrMFyKEsEtQQel9m0jp8pIMupltiQN3tZ1BH2BXSN3hEMJNI5+j6FUarDg0lNjSW0n5LfsxCobP&#10;bYzfy92+/ojrw716v/RxNlfqcTpuVyA8jf5f/Of+0gpewtjwJfwAmf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mC+4wgAAANsAAAAPAAAAAAAAAAAAAAAAAJgCAABkcnMvZG93&#10;bnJldi54bWxQSwUGAAAAAAQABAD1AAAAhwMAAAAA&#10;" filled="f" stroked="f" strokeweight=".5pt">
              <v:textbox inset="0,0,0,0">
                <w:txbxContent>
                  <w:p w:rsidR="00A65E31" w:rsidRPr="005775E9" w:rsidRDefault="00A65E31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7</w:t>
                    </w:r>
                  </w:p>
                </w:txbxContent>
              </v:textbox>
            </v:shape>
            <v:shape id="Поле 59" o:spid="_x0000_s1064" type="#_x0000_t202" style="position:absolute;left:998;top:13775;width:849;height:1301;flip:x;visibility:visibl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SKI8QA&#10;AADbAAAADwAAAGRycy9kb3ducmV2LnhtbESPQWvCQBSE74L/YXlCb3VjoU2NriJSban0YNT7I/tM&#10;otm3Ibsm8d93CwWPw8x8w8yXvalES40rLSuYjCMQxJnVJecKjofN8zsI55E1VpZJwZ0cLBfDwRwT&#10;bTveU5v6XAQIuwQVFN7XiZQuK8igG9uaOHhn2xj0QTa51A12AW4q+RJFb9JgyWGhwJrWBWXX9GYU&#10;dJ+rGL+nm91lG19+7uXHqY3TiVJPo341A+Gp94/wf/tLK3idwt+X8AP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UiiPEAAAA2wAAAA8AAAAAAAAAAAAAAAAAmAIAAGRycy9k&#10;b3ducmV2LnhtbFBLBQYAAAAABAAEAPUAAACJAwAAAAA=&#10;" filled="f" stroked="f" strokeweight=".5pt">
              <v:textbox inset="0,0,0,0">
                <w:txbxContent>
                  <w:p w:rsidR="00A65E31" w:rsidRPr="005775E9" w:rsidRDefault="00A65E31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8</w:t>
                    </w:r>
                  </w:p>
                </w:txbxContent>
              </v:textbox>
            </v:shape>
            <v:shape id="Поле 60" o:spid="_x0000_s1065" type="#_x0000_t202" style="position:absolute;left:998;top:20220;width:849;height:1301;flip:x;visibility:visibl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LpA8EA&#10;AADbAAAADwAAAGRycy9kb3ducmV2LnhtbERPu27CMBTdK/EP1kViKw4MpKQYhBAvFTGQtvtVfEkC&#10;8XUUmyT8fT0gdTw678WqN5VoqXGlZQWTcQSCOLO65FzBz/fu/QOE88gaK8uk4EkOVsvB2wITbTu+&#10;UJv6XIQQdgkqKLyvEyldVpBBN7Y1ceCutjHoA2xyqRvsQrip5DSKZtJgyaGhwJo2BWX39GEUdId1&#10;jF/z3em2j2/nZ7n9beN0otRo2K8/QXjq/b/45T5qBbOwPnwJP0A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2C6QPBAAAA2wAAAA8AAAAAAAAAAAAAAAAAmAIAAGRycy9kb3du&#10;cmV2LnhtbFBLBQYAAAAABAAEAPUAAACGAwAAAAA=&#10;" filled="f" stroked="f" strokeweight=".5pt">
              <v:textbox inset="0,0,0,0">
                <w:txbxContent>
                  <w:p w:rsidR="00A65E31" w:rsidRPr="005775E9" w:rsidRDefault="00A65E31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9</w:t>
                    </w:r>
                  </w:p>
                </w:txbxContent>
              </v:textbox>
            </v:shape>
            <w10:anchorlock/>
          </v:group>
        </w:pict>
      </w:r>
    </w:p>
    <w:p w:rsidR="00A65E31" w:rsidRPr="000E33D4" w:rsidRDefault="00A65E31" w:rsidP="00F4255B">
      <w:pPr>
        <w:ind w:left="709" w:firstLine="709"/>
        <w:rPr>
          <w:sz w:val="16"/>
          <w:szCs w:val="16"/>
        </w:rPr>
      </w:pPr>
      <w:r>
        <w:rPr>
          <w:sz w:val="16"/>
          <w:szCs w:val="16"/>
        </w:rPr>
        <w:t xml:space="preserve">             Рис. 1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</w:t>
      </w:r>
      <w:r w:rsidRPr="000E33D4">
        <w:rPr>
          <w:sz w:val="16"/>
          <w:szCs w:val="16"/>
        </w:rPr>
        <w:t>Рис. 2</w:t>
      </w:r>
    </w:p>
    <w:p w:rsidR="00A65E31" w:rsidRPr="004F72B8" w:rsidRDefault="00A65E31" w:rsidP="00DD700C">
      <w:pPr>
        <w:rPr>
          <w:sz w:val="16"/>
          <w:szCs w:val="16"/>
        </w:rPr>
      </w:pPr>
    </w:p>
    <w:p w:rsidR="00A65E31" w:rsidRPr="002C770B" w:rsidRDefault="00A65E31" w:rsidP="00402651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18"/>
          <w:szCs w:val="18"/>
        </w:rPr>
      </w:pPr>
      <w:r w:rsidRPr="002C770B">
        <w:rPr>
          <w:b/>
          <w:sz w:val="18"/>
          <w:szCs w:val="18"/>
        </w:rPr>
        <w:t>Состав изделия и комплектность</w:t>
      </w:r>
    </w:p>
    <w:p w:rsidR="00A65E31" w:rsidRPr="000E33D4" w:rsidRDefault="00A65E31" w:rsidP="004F72B8">
      <w:pPr>
        <w:ind w:firstLine="426"/>
        <w:jc w:val="both"/>
        <w:rPr>
          <w:sz w:val="16"/>
          <w:szCs w:val="16"/>
        </w:rPr>
      </w:pPr>
      <w:r w:rsidRPr="000E33D4">
        <w:rPr>
          <w:sz w:val="16"/>
          <w:szCs w:val="16"/>
        </w:rPr>
        <w:t xml:space="preserve">Обратный клапан </w:t>
      </w:r>
      <w:r>
        <w:rPr>
          <w:sz w:val="16"/>
          <w:szCs w:val="16"/>
        </w:rPr>
        <w:t>ТП-86.5</w:t>
      </w:r>
      <w:r w:rsidRPr="000E33D4">
        <w:rPr>
          <w:sz w:val="16"/>
          <w:szCs w:val="16"/>
        </w:rPr>
        <w:t>0</w:t>
      </w:r>
      <w:r>
        <w:rPr>
          <w:sz w:val="16"/>
          <w:szCs w:val="16"/>
        </w:rPr>
        <w:t xml:space="preserve"> состоит из (см. рис. 2</w:t>
      </w:r>
      <w:r w:rsidRPr="000E33D4">
        <w:rPr>
          <w:sz w:val="16"/>
          <w:szCs w:val="16"/>
        </w:rPr>
        <w:t>):</w:t>
      </w:r>
    </w:p>
    <w:p w:rsidR="00A65E31" w:rsidRDefault="00A65E31" w:rsidP="004F72B8">
      <w:pPr>
        <w:numPr>
          <w:ilvl w:val="0"/>
          <w:numId w:val="2"/>
        </w:numPr>
        <w:ind w:hanging="294"/>
        <w:jc w:val="both"/>
        <w:rPr>
          <w:sz w:val="16"/>
          <w:szCs w:val="16"/>
        </w:rPr>
      </w:pPr>
      <w:r>
        <w:rPr>
          <w:sz w:val="16"/>
          <w:szCs w:val="16"/>
        </w:rPr>
        <w:t>Ручка-фиксатор;</w:t>
      </w:r>
    </w:p>
    <w:p w:rsidR="00A65E31" w:rsidRPr="000E33D4" w:rsidRDefault="00A65E31" w:rsidP="004F72B8">
      <w:pPr>
        <w:numPr>
          <w:ilvl w:val="0"/>
          <w:numId w:val="2"/>
        </w:numPr>
        <w:ind w:hanging="294"/>
        <w:jc w:val="both"/>
        <w:rPr>
          <w:sz w:val="16"/>
          <w:szCs w:val="16"/>
        </w:rPr>
      </w:pPr>
      <w:r>
        <w:rPr>
          <w:sz w:val="16"/>
          <w:szCs w:val="16"/>
        </w:rPr>
        <w:t>Крышка;</w:t>
      </w:r>
    </w:p>
    <w:p w:rsidR="00A65E31" w:rsidRPr="000E33D4" w:rsidRDefault="00A65E31" w:rsidP="004F72B8">
      <w:pPr>
        <w:numPr>
          <w:ilvl w:val="0"/>
          <w:numId w:val="2"/>
        </w:numPr>
        <w:ind w:hanging="294"/>
        <w:jc w:val="both"/>
        <w:rPr>
          <w:sz w:val="16"/>
          <w:szCs w:val="16"/>
        </w:rPr>
      </w:pPr>
      <w:r>
        <w:rPr>
          <w:sz w:val="16"/>
          <w:szCs w:val="16"/>
        </w:rPr>
        <w:t>Уплотнитель крышки;</w:t>
      </w:r>
    </w:p>
    <w:p w:rsidR="00A65E31" w:rsidRPr="00BF1923" w:rsidRDefault="00A65E31" w:rsidP="004F72B8">
      <w:pPr>
        <w:numPr>
          <w:ilvl w:val="0"/>
          <w:numId w:val="2"/>
        </w:numPr>
        <w:ind w:hanging="294"/>
        <w:jc w:val="both"/>
        <w:rPr>
          <w:sz w:val="16"/>
          <w:szCs w:val="16"/>
        </w:rPr>
      </w:pPr>
      <w:r>
        <w:rPr>
          <w:sz w:val="16"/>
          <w:szCs w:val="16"/>
        </w:rPr>
        <w:t>Толкатель;</w:t>
      </w:r>
    </w:p>
    <w:p w:rsidR="00A65E31" w:rsidRPr="00BF1923" w:rsidRDefault="00A65E31" w:rsidP="004F72B8">
      <w:pPr>
        <w:numPr>
          <w:ilvl w:val="0"/>
          <w:numId w:val="2"/>
        </w:numPr>
        <w:ind w:hanging="294"/>
        <w:jc w:val="both"/>
        <w:rPr>
          <w:sz w:val="16"/>
          <w:szCs w:val="16"/>
        </w:rPr>
      </w:pPr>
      <w:r>
        <w:rPr>
          <w:sz w:val="16"/>
          <w:szCs w:val="16"/>
        </w:rPr>
        <w:t>Заслонка с уплотнительным кольцом;</w:t>
      </w:r>
    </w:p>
    <w:p w:rsidR="00A65E31" w:rsidRPr="00BF1923" w:rsidRDefault="00A65E31" w:rsidP="004F72B8">
      <w:pPr>
        <w:numPr>
          <w:ilvl w:val="0"/>
          <w:numId w:val="2"/>
        </w:numPr>
        <w:ind w:hanging="294"/>
        <w:jc w:val="both"/>
        <w:rPr>
          <w:sz w:val="16"/>
          <w:szCs w:val="16"/>
        </w:rPr>
      </w:pPr>
      <w:r>
        <w:rPr>
          <w:sz w:val="16"/>
          <w:szCs w:val="16"/>
        </w:rPr>
        <w:t>Корпус;</w:t>
      </w:r>
    </w:p>
    <w:p w:rsidR="00A65E31" w:rsidRPr="00BF1923" w:rsidRDefault="00A65E31" w:rsidP="004F72B8">
      <w:pPr>
        <w:numPr>
          <w:ilvl w:val="0"/>
          <w:numId w:val="2"/>
        </w:numPr>
        <w:ind w:hanging="294"/>
        <w:jc w:val="both"/>
        <w:rPr>
          <w:sz w:val="16"/>
          <w:szCs w:val="16"/>
        </w:rPr>
      </w:pPr>
      <w:r>
        <w:rPr>
          <w:sz w:val="16"/>
          <w:szCs w:val="16"/>
        </w:rPr>
        <w:t>Большая полуось;</w:t>
      </w:r>
    </w:p>
    <w:p w:rsidR="00A65E31" w:rsidRPr="000E33D4" w:rsidRDefault="00A65E31" w:rsidP="004F72B8">
      <w:pPr>
        <w:numPr>
          <w:ilvl w:val="0"/>
          <w:numId w:val="2"/>
        </w:numPr>
        <w:ind w:hanging="294"/>
        <w:jc w:val="both"/>
        <w:rPr>
          <w:sz w:val="16"/>
          <w:szCs w:val="16"/>
        </w:rPr>
      </w:pPr>
      <w:r>
        <w:rPr>
          <w:sz w:val="16"/>
          <w:szCs w:val="16"/>
        </w:rPr>
        <w:t>Малая полуось;</w:t>
      </w:r>
    </w:p>
    <w:p w:rsidR="00A65E31" w:rsidRDefault="00A65E31" w:rsidP="00BF1923">
      <w:pPr>
        <w:numPr>
          <w:ilvl w:val="0"/>
          <w:numId w:val="2"/>
        </w:numPr>
        <w:ind w:hanging="294"/>
        <w:jc w:val="both"/>
        <w:rPr>
          <w:sz w:val="16"/>
          <w:szCs w:val="16"/>
        </w:rPr>
      </w:pPr>
      <w:r>
        <w:rPr>
          <w:sz w:val="16"/>
          <w:szCs w:val="16"/>
        </w:rPr>
        <w:t>Уплотнитель раструбного выхода.</w:t>
      </w:r>
    </w:p>
    <w:p w:rsidR="00A65E31" w:rsidRDefault="00A65E31" w:rsidP="004F72B8">
      <w:pPr>
        <w:ind w:firstLine="426"/>
        <w:jc w:val="both"/>
        <w:rPr>
          <w:sz w:val="16"/>
          <w:szCs w:val="16"/>
        </w:rPr>
      </w:pPr>
    </w:p>
    <w:p w:rsidR="00A65E31" w:rsidRPr="000E33D4" w:rsidRDefault="00A65E31" w:rsidP="004F72B8">
      <w:pPr>
        <w:ind w:firstLine="426"/>
        <w:jc w:val="both"/>
        <w:rPr>
          <w:sz w:val="16"/>
          <w:szCs w:val="16"/>
        </w:rPr>
      </w:pPr>
      <w:r w:rsidRPr="000E33D4">
        <w:rPr>
          <w:sz w:val="16"/>
          <w:szCs w:val="16"/>
        </w:rPr>
        <w:t>Внешний вид товара может отличаться от товара, представленного на фото. Фирма-производитель оставляет за собой право на внесение изменений в конструкцию, дизайн и комплектацию товара, не влияющих на качество изделия</w:t>
      </w:r>
      <w:r>
        <w:rPr>
          <w:sz w:val="16"/>
          <w:szCs w:val="16"/>
        </w:rPr>
        <w:t>.</w:t>
      </w:r>
    </w:p>
    <w:p w:rsidR="00A65E31" w:rsidRPr="000E33D4" w:rsidRDefault="00A65E31" w:rsidP="004F72B8">
      <w:pPr>
        <w:ind w:firstLine="426"/>
        <w:jc w:val="both"/>
        <w:rPr>
          <w:sz w:val="16"/>
          <w:szCs w:val="16"/>
        </w:rPr>
      </w:pPr>
      <w:r w:rsidRPr="000E33D4">
        <w:rPr>
          <w:sz w:val="16"/>
          <w:szCs w:val="16"/>
        </w:rPr>
        <w:t>Партия обратных клапанов, поставляемая в один адрес, комплектуется паспортом, объединенным техническим описанием и инструкцией по эксплуатации в соответствии с ГОСТ 2.601-2006.</w:t>
      </w:r>
    </w:p>
    <w:p w:rsidR="00A65E31" w:rsidRPr="008216C0" w:rsidRDefault="00A65E31" w:rsidP="00DB2A0F">
      <w:pPr>
        <w:ind w:firstLine="360"/>
        <w:jc w:val="both"/>
        <w:rPr>
          <w:sz w:val="16"/>
          <w:szCs w:val="16"/>
        </w:rPr>
      </w:pPr>
    </w:p>
    <w:p w:rsidR="00A65E31" w:rsidRPr="002C770B" w:rsidRDefault="00A65E31" w:rsidP="008216C0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18"/>
          <w:szCs w:val="18"/>
        </w:rPr>
      </w:pPr>
      <w:r w:rsidRPr="002C770B">
        <w:rPr>
          <w:b/>
          <w:sz w:val="18"/>
          <w:szCs w:val="18"/>
        </w:rPr>
        <w:t>Устройство и принцип работы</w:t>
      </w:r>
    </w:p>
    <w:p w:rsidR="00A65E31" w:rsidRPr="000E33D4" w:rsidRDefault="00A65E31" w:rsidP="008216C0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 w:rsidRPr="000E33D4">
        <w:rPr>
          <w:sz w:val="16"/>
          <w:szCs w:val="16"/>
        </w:rPr>
        <w:t>Система запирания обратного клапана представляет собой однокамерный механический затвор с запирающей заслонкой</w:t>
      </w:r>
      <w:r>
        <w:rPr>
          <w:sz w:val="16"/>
          <w:szCs w:val="16"/>
        </w:rPr>
        <w:t xml:space="preserve"> 5</w:t>
      </w:r>
      <w:r w:rsidRPr="000E33D4">
        <w:rPr>
          <w:sz w:val="16"/>
          <w:szCs w:val="16"/>
        </w:rPr>
        <w:t>. Под давлением обратного подпора в канализационной сети заслонка автоматически закрывается и</w:t>
      </w:r>
      <w:r>
        <w:rPr>
          <w:sz w:val="16"/>
          <w:szCs w:val="16"/>
        </w:rPr>
        <w:t>,</w:t>
      </w:r>
      <w:r w:rsidRPr="000E33D4">
        <w:rPr>
          <w:sz w:val="16"/>
          <w:szCs w:val="16"/>
        </w:rPr>
        <w:t xml:space="preserve"> при необходимости</w:t>
      </w:r>
      <w:r>
        <w:rPr>
          <w:sz w:val="16"/>
          <w:szCs w:val="16"/>
        </w:rPr>
        <w:t>,</w:t>
      </w:r>
      <w:r w:rsidRPr="000E33D4">
        <w:rPr>
          <w:sz w:val="16"/>
          <w:szCs w:val="16"/>
        </w:rPr>
        <w:t xml:space="preserve"> фиксируется в закрытом положении ручным затвором</w:t>
      </w:r>
      <w:r>
        <w:rPr>
          <w:sz w:val="16"/>
          <w:szCs w:val="16"/>
        </w:rPr>
        <w:t xml:space="preserve"> на большой полуоси 7</w:t>
      </w:r>
      <w:r w:rsidRPr="000E33D4">
        <w:rPr>
          <w:sz w:val="16"/>
          <w:szCs w:val="16"/>
        </w:rPr>
        <w:t xml:space="preserve"> (см. «Установка заслонки в </w:t>
      </w:r>
      <w:r>
        <w:rPr>
          <w:sz w:val="16"/>
          <w:szCs w:val="16"/>
        </w:rPr>
        <w:t xml:space="preserve">рабочее положение </w:t>
      </w:r>
      <w:r w:rsidRPr="000E33D4">
        <w:rPr>
          <w:sz w:val="16"/>
          <w:szCs w:val="16"/>
        </w:rPr>
        <w:t>«ОТКРЫТО», «Установка заслонки в аварийное положение «ЗАКРЫТО»).</w:t>
      </w:r>
    </w:p>
    <w:p w:rsidR="00A65E31" w:rsidRPr="003F08D2" w:rsidRDefault="00A65E31" w:rsidP="008216C0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 w:rsidRPr="003F08D2">
        <w:rPr>
          <w:sz w:val="16"/>
          <w:szCs w:val="16"/>
        </w:rPr>
        <w:t>Обратный клапан (канализационный затвор) ТП-86.50 устанавливается перед сантехническим прибором или перед группой приборов внутри помещения и предназначен для</w:t>
      </w:r>
      <w:r>
        <w:rPr>
          <w:sz w:val="16"/>
          <w:szCs w:val="16"/>
        </w:rPr>
        <w:t xml:space="preserve"> внутренних</w:t>
      </w:r>
      <w:r w:rsidRPr="003F08D2">
        <w:rPr>
          <w:sz w:val="16"/>
          <w:szCs w:val="16"/>
        </w:rPr>
        <w:t xml:space="preserve"> бесфекальных сточных вод.</w:t>
      </w:r>
    </w:p>
    <w:p w:rsidR="00A65E31" w:rsidRDefault="00A65E31" w:rsidP="00E21DFF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b/>
          <w:sz w:val="16"/>
          <w:szCs w:val="16"/>
        </w:rPr>
      </w:pPr>
      <w:r w:rsidRPr="003F08D2">
        <w:rPr>
          <w:sz w:val="16"/>
          <w:szCs w:val="16"/>
        </w:rPr>
        <w:t>Данный канализационный затвор нельзя устанавливать в подвальных или полуподвальных помещениях и в канализационных шахтах и колодцах на улицах, также нельзя пропускать через него ливневые стоки с крыш и фекальные стоки.</w:t>
      </w:r>
    </w:p>
    <w:p w:rsidR="00A65E31" w:rsidRPr="000E33D4" w:rsidRDefault="00A65E31" w:rsidP="008216C0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>
        <w:rPr>
          <w:sz w:val="16"/>
          <w:szCs w:val="16"/>
        </w:rPr>
        <w:t>В зависимости от способа и места установки обратного клапана в процессе эксплуатации при обратном подпоре может возникнуть смещение обратного клапана и произойти потеря герметичности в месте соединения выходного патрубка с канализационной трубой. Для предотвращения этого на корпусе предусмотрено отверстие диаметром 8,5 мм (рис. 1) для крепления обратного клапана к стене.</w:t>
      </w:r>
    </w:p>
    <w:p w:rsidR="00A65E31" w:rsidRDefault="00A65E31" w:rsidP="00270593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>
        <w:rPr>
          <w:sz w:val="16"/>
          <w:szCs w:val="16"/>
        </w:rPr>
        <w:t>При необходимости полуоси 7</w:t>
      </w:r>
      <w:r w:rsidRPr="00270593">
        <w:rPr>
          <w:sz w:val="16"/>
          <w:szCs w:val="16"/>
        </w:rPr>
        <w:t xml:space="preserve"> и </w:t>
      </w:r>
      <w:r>
        <w:rPr>
          <w:sz w:val="16"/>
          <w:szCs w:val="16"/>
        </w:rPr>
        <w:t>8</w:t>
      </w:r>
      <w:r w:rsidRPr="00270593">
        <w:rPr>
          <w:sz w:val="16"/>
          <w:szCs w:val="16"/>
        </w:rPr>
        <w:t xml:space="preserve"> можно менять местами.</w:t>
      </w:r>
    </w:p>
    <w:p w:rsidR="00A65E31" w:rsidRDefault="00A65E31" w:rsidP="00270593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</w:p>
    <w:p w:rsidR="00A65E31" w:rsidRPr="00A0385B" w:rsidRDefault="00A65E31" w:rsidP="008216C0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b/>
          <w:sz w:val="18"/>
          <w:szCs w:val="18"/>
        </w:rPr>
      </w:pPr>
      <w:r w:rsidRPr="00A0385B">
        <w:rPr>
          <w:b/>
          <w:sz w:val="18"/>
          <w:szCs w:val="18"/>
        </w:rPr>
        <w:t>Последовательность разборки (рис. 2):</w:t>
      </w:r>
    </w:p>
    <w:p w:rsidR="00A65E31" w:rsidRPr="000E33D4" w:rsidRDefault="00A65E31" w:rsidP="008216C0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>
        <w:rPr>
          <w:sz w:val="16"/>
          <w:szCs w:val="16"/>
        </w:rPr>
        <w:t>1.</w:t>
      </w:r>
      <w:r>
        <w:rPr>
          <w:sz w:val="16"/>
          <w:szCs w:val="16"/>
        </w:rPr>
        <w:tab/>
        <w:t>Поднять ручку-фиксатор 1 в вертикальное положение</w:t>
      </w:r>
      <w:r w:rsidRPr="000E33D4">
        <w:rPr>
          <w:sz w:val="16"/>
          <w:szCs w:val="16"/>
        </w:rPr>
        <w:t>;</w:t>
      </w:r>
    </w:p>
    <w:p w:rsidR="00A65E31" w:rsidRDefault="00A65E31" w:rsidP="008216C0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>
        <w:rPr>
          <w:sz w:val="16"/>
          <w:szCs w:val="16"/>
        </w:rPr>
        <w:t>2.</w:t>
      </w:r>
      <w:r>
        <w:rPr>
          <w:sz w:val="16"/>
          <w:szCs w:val="16"/>
        </w:rPr>
        <w:tab/>
        <w:t>Снять крышку 2 с посадочного места, потянув одной рукой</w:t>
      </w:r>
      <w:r w:rsidRPr="000E33D4">
        <w:rPr>
          <w:sz w:val="16"/>
          <w:szCs w:val="16"/>
        </w:rPr>
        <w:t xml:space="preserve"> за</w:t>
      </w:r>
      <w:r>
        <w:rPr>
          <w:sz w:val="16"/>
          <w:szCs w:val="16"/>
        </w:rPr>
        <w:t xml:space="preserve"> ручку-фиксатор 1, а второй придерживая корпус 6</w:t>
      </w:r>
      <w:r w:rsidRPr="000E33D4">
        <w:rPr>
          <w:sz w:val="16"/>
          <w:szCs w:val="16"/>
        </w:rPr>
        <w:t>;</w:t>
      </w:r>
    </w:p>
    <w:p w:rsidR="00A65E31" w:rsidRPr="000E33D4" w:rsidRDefault="00A65E31" w:rsidP="00F80E49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>
        <w:rPr>
          <w:sz w:val="16"/>
          <w:szCs w:val="16"/>
        </w:rPr>
        <w:t>3.</w:t>
      </w:r>
      <w:r>
        <w:rPr>
          <w:sz w:val="16"/>
          <w:szCs w:val="16"/>
        </w:rPr>
        <w:tab/>
        <w:t>Вынуть большую 7 и малую 8</w:t>
      </w:r>
      <w:r w:rsidRPr="00F80E49">
        <w:rPr>
          <w:sz w:val="16"/>
          <w:szCs w:val="16"/>
        </w:rPr>
        <w:t xml:space="preserve"> полуоси из посад</w:t>
      </w:r>
      <w:r>
        <w:rPr>
          <w:sz w:val="16"/>
          <w:szCs w:val="16"/>
        </w:rPr>
        <w:t>очных мест и достать толкатель 4</w:t>
      </w:r>
      <w:r w:rsidRPr="00F80E49">
        <w:rPr>
          <w:sz w:val="16"/>
          <w:szCs w:val="16"/>
        </w:rPr>
        <w:t>.</w:t>
      </w:r>
    </w:p>
    <w:p w:rsidR="00A65E31" w:rsidRPr="00F80E49" w:rsidRDefault="00A65E31" w:rsidP="008216C0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>
        <w:rPr>
          <w:sz w:val="16"/>
          <w:szCs w:val="16"/>
        </w:rPr>
        <w:t>4.</w:t>
      </w:r>
      <w:r>
        <w:rPr>
          <w:sz w:val="16"/>
          <w:szCs w:val="16"/>
        </w:rPr>
        <w:tab/>
        <w:t>Снять заслонку 5</w:t>
      </w:r>
      <w:r w:rsidRPr="00F80E49">
        <w:rPr>
          <w:sz w:val="16"/>
          <w:szCs w:val="16"/>
        </w:rPr>
        <w:t xml:space="preserve">, </w:t>
      </w:r>
      <w:r>
        <w:rPr>
          <w:sz w:val="16"/>
          <w:szCs w:val="16"/>
        </w:rPr>
        <w:t>вытащив ее из пазов в корпусе 6.</w:t>
      </w:r>
    </w:p>
    <w:p w:rsidR="00A65E31" w:rsidRDefault="00A65E31" w:rsidP="003214EA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</w:p>
    <w:p w:rsidR="00A65E31" w:rsidRPr="000E33D4" w:rsidRDefault="00A65E31" w:rsidP="00B63816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 w:rsidRPr="00A0385B">
        <w:rPr>
          <w:b/>
          <w:sz w:val="18"/>
          <w:szCs w:val="18"/>
        </w:rPr>
        <w:t>Внимание!</w:t>
      </w:r>
      <w:r w:rsidRPr="000E33D4">
        <w:rPr>
          <w:sz w:val="16"/>
          <w:szCs w:val="16"/>
        </w:rPr>
        <w:t xml:space="preserve"> Если обратный клапан находился в эксплуатации, то промыть все д</w:t>
      </w:r>
      <w:r>
        <w:rPr>
          <w:sz w:val="16"/>
          <w:szCs w:val="16"/>
        </w:rPr>
        <w:t>етали большим количеством воды.</w:t>
      </w:r>
    </w:p>
    <w:p w:rsidR="00A65E31" w:rsidRDefault="00A65E31" w:rsidP="00B63816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b/>
          <w:sz w:val="16"/>
          <w:szCs w:val="16"/>
        </w:rPr>
      </w:pPr>
    </w:p>
    <w:p w:rsidR="00A65E31" w:rsidRPr="00A0385B" w:rsidRDefault="00A65E31" w:rsidP="00B63816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b/>
          <w:sz w:val="18"/>
          <w:szCs w:val="18"/>
        </w:rPr>
      </w:pPr>
      <w:r w:rsidRPr="00A0385B">
        <w:rPr>
          <w:b/>
          <w:sz w:val="18"/>
          <w:szCs w:val="18"/>
        </w:rPr>
        <w:t>Последовательность сборки (рис. 2):</w:t>
      </w:r>
    </w:p>
    <w:p w:rsidR="00A65E31" w:rsidRPr="00270593" w:rsidRDefault="00A65E31" w:rsidP="00B63816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 w:rsidRPr="00270593">
        <w:rPr>
          <w:sz w:val="16"/>
          <w:szCs w:val="16"/>
        </w:rPr>
        <w:t>1.</w:t>
      </w:r>
      <w:r w:rsidRPr="00270593">
        <w:rPr>
          <w:sz w:val="16"/>
          <w:szCs w:val="16"/>
        </w:rPr>
        <w:tab/>
        <w:t>Все трущиеся поверхности, а также поверхности уплотнителей смазать водостойкой консистентной силиконовой смазкой для монтажа канализационных труб;</w:t>
      </w:r>
    </w:p>
    <w:p w:rsidR="00A65E31" w:rsidRPr="00270593" w:rsidRDefault="00A65E31" w:rsidP="00F80E49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 w:rsidRPr="00270593">
        <w:rPr>
          <w:sz w:val="16"/>
          <w:szCs w:val="16"/>
        </w:rPr>
        <w:t>2.</w:t>
      </w:r>
      <w:r w:rsidRPr="00270593">
        <w:rPr>
          <w:sz w:val="16"/>
          <w:szCs w:val="16"/>
        </w:rPr>
        <w:tab/>
        <w:t>Заслонку 5 вставить в пазы корпуса 6;</w:t>
      </w:r>
    </w:p>
    <w:p w:rsidR="00A65E31" w:rsidRPr="00270593" w:rsidRDefault="00A65E31" w:rsidP="00B63816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 w:rsidRPr="00270593">
        <w:rPr>
          <w:sz w:val="16"/>
          <w:szCs w:val="16"/>
        </w:rPr>
        <w:t>3.</w:t>
      </w:r>
      <w:r w:rsidRPr="00270593">
        <w:rPr>
          <w:sz w:val="16"/>
          <w:szCs w:val="16"/>
        </w:rPr>
        <w:tab/>
        <w:t>Вставить малую полуось 8 в посадочное место, одеть толкатель 4 и вставить большую полуось 7;</w:t>
      </w:r>
    </w:p>
    <w:p w:rsidR="00A65E31" w:rsidRPr="00270593" w:rsidRDefault="00A65E31" w:rsidP="00B63816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 w:rsidRPr="00270593">
        <w:rPr>
          <w:sz w:val="16"/>
          <w:szCs w:val="16"/>
        </w:rPr>
        <w:t>4.</w:t>
      </w:r>
      <w:r w:rsidRPr="00270593">
        <w:rPr>
          <w:sz w:val="16"/>
          <w:szCs w:val="16"/>
        </w:rPr>
        <w:tab/>
        <w:t>Одеть крышку 2 на корпус 6 и равномерно прижать ее к уплотнителю 3;</w:t>
      </w:r>
    </w:p>
    <w:p w:rsidR="00A65E31" w:rsidRPr="000E33D4" w:rsidRDefault="00A65E31" w:rsidP="00B63816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 w:rsidRPr="00270593">
        <w:rPr>
          <w:sz w:val="16"/>
          <w:szCs w:val="16"/>
        </w:rPr>
        <w:t>5.</w:t>
      </w:r>
      <w:r w:rsidRPr="00270593">
        <w:rPr>
          <w:sz w:val="16"/>
          <w:szCs w:val="16"/>
        </w:rPr>
        <w:tab/>
        <w:t>Ручкой-фиксатором 1 надежно зафиксировать крышку 2 на корпусе 6.</w:t>
      </w:r>
    </w:p>
    <w:p w:rsidR="00A65E31" w:rsidRDefault="00A65E31" w:rsidP="00B63816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b/>
          <w:sz w:val="16"/>
          <w:szCs w:val="16"/>
        </w:rPr>
      </w:pPr>
    </w:p>
    <w:p w:rsidR="00A65E31" w:rsidRPr="00A0385B" w:rsidRDefault="00A65E31" w:rsidP="00B63816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b/>
          <w:sz w:val="18"/>
          <w:szCs w:val="18"/>
        </w:rPr>
      </w:pPr>
      <w:r w:rsidRPr="00A0385B">
        <w:rPr>
          <w:b/>
          <w:sz w:val="18"/>
          <w:szCs w:val="18"/>
        </w:rPr>
        <w:t>Установка заслонки в рабочее положение «ОТКРЫТО» (рис. 3)</w:t>
      </w:r>
    </w:p>
    <w:p w:rsidR="00A65E31" w:rsidRPr="000E33D4" w:rsidRDefault="00A65E31" w:rsidP="00B63816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>
        <w:rPr>
          <w:sz w:val="16"/>
          <w:szCs w:val="16"/>
        </w:rPr>
        <w:t>Установить ручной затвор на большой полуоси 6</w:t>
      </w:r>
      <w:r w:rsidRPr="000E33D4">
        <w:rPr>
          <w:sz w:val="16"/>
          <w:szCs w:val="16"/>
        </w:rPr>
        <w:t xml:space="preserve"> (рис.</w:t>
      </w:r>
      <w:r>
        <w:rPr>
          <w:sz w:val="16"/>
          <w:szCs w:val="16"/>
        </w:rPr>
        <w:t xml:space="preserve"> </w:t>
      </w:r>
      <w:r w:rsidRPr="000E33D4">
        <w:rPr>
          <w:sz w:val="16"/>
          <w:szCs w:val="16"/>
        </w:rPr>
        <w:t>1) в положение «ОТКРЫТО» (верхн</w:t>
      </w:r>
      <w:r>
        <w:rPr>
          <w:sz w:val="16"/>
          <w:szCs w:val="16"/>
        </w:rPr>
        <w:t>ее положение).</w:t>
      </w:r>
    </w:p>
    <w:p w:rsidR="00A65E31" w:rsidRDefault="00A65E31" w:rsidP="00B63816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b/>
          <w:sz w:val="16"/>
          <w:szCs w:val="16"/>
        </w:rPr>
      </w:pPr>
    </w:p>
    <w:p w:rsidR="00A65E31" w:rsidRPr="00A0385B" w:rsidRDefault="00A65E31" w:rsidP="00B63816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b/>
          <w:sz w:val="18"/>
          <w:szCs w:val="18"/>
        </w:rPr>
      </w:pPr>
      <w:r w:rsidRPr="00A0385B">
        <w:rPr>
          <w:b/>
          <w:sz w:val="18"/>
          <w:szCs w:val="18"/>
        </w:rPr>
        <w:t>Установка заслонки в аварийное положение «ЗАКРЫТО» (рис. 4)</w:t>
      </w:r>
    </w:p>
    <w:p w:rsidR="00A65E31" w:rsidRDefault="00A65E31" w:rsidP="00172022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>
        <w:rPr>
          <w:sz w:val="16"/>
          <w:szCs w:val="16"/>
        </w:rPr>
        <w:t>Установить ручной затвор на большой полуоси 6</w:t>
      </w:r>
      <w:r w:rsidRPr="000E33D4">
        <w:rPr>
          <w:sz w:val="16"/>
          <w:szCs w:val="16"/>
        </w:rPr>
        <w:t xml:space="preserve"> (рис.</w:t>
      </w:r>
      <w:r>
        <w:rPr>
          <w:sz w:val="16"/>
          <w:szCs w:val="16"/>
        </w:rPr>
        <w:t xml:space="preserve"> </w:t>
      </w:r>
      <w:r w:rsidRPr="000E33D4">
        <w:rPr>
          <w:sz w:val="16"/>
          <w:szCs w:val="16"/>
        </w:rPr>
        <w:t xml:space="preserve">1) </w:t>
      </w:r>
      <w:r>
        <w:rPr>
          <w:sz w:val="16"/>
          <w:szCs w:val="16"/>
        </w:rPr>
        <w:t>в положение «ЗАКРЫТО» (нижнее положение).</w:t>
      </w:r>
    </w:p>
    <w:p w:rsidR="00A65E31" w:rsidRDefault="00A65E31" w:rsidP="00172022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</w:p>
    <w:p w:rsidR="00A65E31" w:rsidRDefault="00A65E31" w:rsidP="00172022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</w:p>
    <w:p w:rsidR="00A65E31" w:rsidRDefault="00A65E31" w:rsidP="00172022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</w:p>
    <w:p w:rsidR="00A65E31" w:rsidRPr="00A0385B" w:rsidRDefault="00A65E31" w:rsidP="00DB2A0F">
      <w:pPr>
        <w:shd w:val="clear" w:color="auto" w:fill="FFFFFF"/>
        <w:autoSpaceDE w:val="0"/>
        <w:autoSpaceDN w:val="0"/>
        <w:adjustRightInd w:val="0"/>
        <w:ind w:firstLine="348"/>
        <w:jc w:val="both"/>
        <w:rPr>
          <w:b/>
          <w:sz w:val="16"/>
          <w:szCs w:val="16"/>
        </w:rPr>
      </w:pPr>
      <w:bookmarkStart w:id="0" w:name="_GoBack"/>
      <w:bookmarkEnd w:id="0"/>
      <w:r w:rsidRPr="00A0385B">
        <w:rPr>
          <w:b/>
          <w:sz w:val="16"/>
          <w:szCs w:val="16"/>
        </w:rPr>
        <w:t xml:space="preserve">           Положение «ОТКРЫТО»</w:t>
      </w:r>
      <w:r w:rsidRPr="00A0385B">
        <w:rPr>
          <w:b/>
          <w:sz w:val="16"/>
          <w:szCs w:val="16"/>
        </w:rPr>
        <w:tab/>
        <w:t xml:space="preserve">  </w:t>
      </w:r>
      <w:r w:rsidRPr="00A0385B">
        <w:rPr>
          <w:b/>
          <w:sz w:val="16"/>
          <w:szCs w:val="16"/>
        </w:rPr>
        <w:tab/>
      </w:r>
      <w:r w:rsidRPr="00A0385B">
        <w:rPr>
          <w:b/>
          <w:sz w:val="16"/>
          <w:szCs w:val="16"/>
        </w:rPr>
        <w:tab/>
        <w:t xml:space="preserve">                      Положение «ЗАКРЫТО»</w:t>
      </w:r>
    </w:p>
    <w:p w:rsidR="00A65E31" w:rsidRPr="00402651" w:rsidRDefault="00A65E31" w:rsidP="0092663A">
      <w:pPr>
        <w:shd w:val="clear" w:color="auto" w:fill="FFFFFF"/>
        <w:autoSpaceDE w:val="0"/>
        <w:autoSpaceDN w:val="0"/>
        <w:adjustRightInd w:val="0"/>
        <w:ind w:firstLine="851"/>
        <w:rPr>
          <w:sz w:val="16"/>
          <w:szCs w:val="16"/>
        </w:rPr>
      </w:pPr>
      <w:r w:rsidRPr="00CB44F6">
        <w:rPr>
          <w:noProof/>
          <w:sz w:val="20"/>
          <w:szCs w:val="20"/>
        </w:rPr>
        <w:pict>
          <v:shape id="Рисунок 2" o:spid="_x0000_i1029" type="#_x0000_t75" style="width:95.25pt;height:63pt;visibility:visible">
            <v:imagedata r:id="rId9" o:title="" croptop="8715f" cropbottom="8297f" cropleft="15626f" cropright="8368f"/>
          </v:shape>
        </w:pic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</w:t>
      </w:r>
      <w:r w:rsidRPr="00CB44F6">
        <w:rPr>
          <w:noProof/>
          <w:sz w:val="16"/>
          <w:szCs w:val="16"/>
        </w:rPr>
        <w:pict>
          <v:shape id="Рисунок 4" o:spid="_x0000_i1030" type="#_x0000_t75" style="width:99pt;height:67.5pt;visibility:visible">
            <v:imagedata r:id="rId10" o:title="" croptop="8634f" cropbottom="6900f" cropleft="16160f" cropright="8299f"/>
          </v:shape>
        </w:pict>
      </w:r>
    </w:p>
    <w:p w:rsidR="00A65E31" w:rsidRPr="000E33D4" w:rsidRDefault="00A65E31" w:rsidP="0092663A">
      <w:pPr>
        <w:shd w:val="clear" w:color="auto" w:fill="FFFFFF"/>
        <w:autoSpaceDE w:val="0"/>
        <w:autoSpaceDN w:val="0"/>
        <w:adjustRightInd w:val="0"/>
        <w:ind w:left="709" w:firstLine="709"/>
        <w:jc w:val="both"/>
        <w:rPr>
          <w:sz w:val="16"/>
          <w:szCs w:val="16"/>
        </w:rPr>
      </w:pPr>
      <w:r w:rsidRPr="000E33D4">
        <w:rPr>
          <w:sz w:val="16"/>
          <w:szCs w:val="16"/>
        </w:rPr>
        <w:t xml:space="preserve">  </w:t>
      </w:r>
      <w:r>
        <w:rPr>
          <w:sz w:val="16"/>
          <w:szCs w:val="16"/>
        </w:rPr>
        <w:t xml:space="preserve"> Рис. 3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</w:t>
      </w:r>
      <w:r w:rsidRPr="000E33D4">
        <w:rPr>
          <w:sz w:val="16"/>
          <w:szCs w:val="16"/>
        </w:rPr>
        <w:t>Рис. 4</w:t>
      </w:r>
    </w:p>
    <w:p w:rsidR="00A65E31" w:rsidRPr="00FB5583" w:rsidRDefault="00A65E31" w:rsidP="00172022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</w:p>
    <w:p w:rsidR="00A65E31" w:rsidRPr="002C770B" w:rsidRDefault="00A65E31" w:rsidP="00402651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18"/>
          <w:szCs w:val="18"/>
        </w:rPr>
      </w:pPr>
      <w:r w:rsidRPr="002C770B">
        <w:rPr>
          <w:b/>
          <w:sz w:val="18"/>
          <w:szCs w:val="18"/>
        </w:rPr>
        <w:t>Техническое обслуживание</w:t>
      </w:r>
    </w:p>
    <w:p w:rsidR="00A65E31" w:rsidRPr="000E33D4" w:rsidRDefault="00A65E31" w:rsidP="00B63816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 w:rsidRPr="000E33D4">
        <w:rPr>
          <w:sz w:val="16"/>
          <w:szCs w:val="16"/>
        </w:rPr>
        <w:t>Изделие должно эксплуатироваться по назначению. Так как канализация безнапорная и скорость движения канализационных стоков очень мала, то под заслонкой может образовываться грязевой буртик, препятствующий полному закрытию заслонки. В зависимости от загруженности канализационной магистрали затвор необходимо периодически промывать большим количеством воды. Обратный клапан нельзя использовать при температурах, неогов</w:t>
      </w:r>
      <w:r>
        <w:rPr>
          <w:sz w:val="16"/>
          <w:szCs w:val="16"/>
        </w:rPr>
        <w:t>оренных в техническом паспорте.</w:t>
      </w:r>
    </w:p>
    <w:p w:rsidR="00A65E31" w:rsidRPr="000E33D4" w:rsidRDefault="00A65E31" w:rsidP="00DD700C">
      <w:pPr>
        <w:shd w:val="clear" w:color="auto" w:fill="FFFFFF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65E31" w:rsidRPr="002C770B" w:rsidRDefault="00A65E31" w:rsidP="00402651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jc w:val="center"/>
        <w:rPr>
          <w:b/>
          <w:sz w:val="18"/>
          <w:szCs w:val="18"/>
        </w:rPr>
      </w:pPr>
      <w:r w:rsidRPr="002C770B">
        <w:rPr>
          <w:b/>
          <w:sz w:val="18"/>
          <w:szCs w:val="18"/>
        </w:rPr>
        <w:t>Условия хранения и транспортировки</w:t>
      </w:r>
    </w:p>
    <w:p w:rsidR="00A65E31" w:rsidRPr="000E33D4" w:rsidRDefault="00A65E31" w:rsidP="00FA2E99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 w:rsidRPr="000E33D4">
        <w:rPr>
          <w:sz w:val="16"/>
          <w:szCs w:val="16"/>
        </w:rPr>
        <w:t>Изделия не относятся к категории опасных грузов, что допускает их перевозку любым видом транспорта в соответствии с правилами перевозки грузов, действую</w:t>
      </w:r>
      <w:r>
        <w:rPr>
          <w:sz w:val="16"/>
          <w:szCs w:val="16"/>
        </w:rPr>
        <w:t>щими на данном виде транспорта.</w:t>
      </w:r>
    </w:p>
    <w:p w:rsidR="00A65E31" w:rsidRPr="000E33D4" w:rsidRDefault="00A65E31" w:rsidP="00FA2E99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 w:rsidRPr="000E33D4">
        <w:rPr>
          <w:sz w:val="16"/>
          <w:szCs w:val="16"/>
        </w:rPr>
        <w:t>При железнодорожных и автомобильных перевозках изделия допускаются к транспортировке только в крытом подвижном составе. Обращаться с товаром с соответствующей осторожностью, избегая ударо</w:t>
      </w:r>
      <w:r>
        <w:rPr>
          <w:sz w:val="16"/>
          <w:szCs w:val="16"/>
        </w:rPr>
        <w:t>в и вмятин.</w:t>
      </w:r>
    </w:p>
    <w:p w:rsidR="00A65E31" w:rsidRPr="000E33D4" w:rsidRDefault="00A65E31" w:rsidP="00FA2E99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 w:rsidRPr="000E33D4">
        <w:rPr>
          <w:sz w:val="16"/>
          <w:szCs w:val="16"/>
        </w:rPr>
        <w:t>Изделия должны храниться в упаковке предприятия-изготовителя. При хранении изделия должны быть защищены от воздействия прямых солнечных лучей.</w:t>
      </w:r>
    </w:p>
    <w:p w:rsidR="00A65E31" w:rsidRPr="00B63816" w:rsidRDefault="00A65E31" w:rsidP="00457BB8">
      <w:pPr>
        <w:shd w:val="clear" w:color="auto" w:fill="FFFFFF"/>
        <w:autoSpaceDE w:val="0"/>
        <w:autoSpaceDN w:val="0"/>
        <w:adjustRightInd w:val="0"/>
        <w:ind w:firstLine="348"/>
        <w:jc w:val="both"/>
        <w:rPr>
          <w:sz w:val="16"/>
          <w:szCs w:val="16"/>
        </w:rPr>
      </w:pPr>
    </w:p>
    <w:p w:rsidR="00A65E31" w:rsidRPr="002C770B" w:rsidRDefault="00A65E31" w:rsidP="00B63816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18"/>
          <w:szCs w:val="18"/>
        </w:rPr>
      </w:pPr>
      <w:r w:rsidRPr="002C770B">
        <w:rPr>
          <w:b/>
          <w:sz w:val="18"/>
          <w:szCs w:val="18"/>
        </w:rPr>
        <w:t>Свидетельство о приемке</w:t>
      </w:r>
    </w:p>
    <w:p w:rsidR="00A65E31" w:rsidRPr="000E33D4" w:rsidRDefault="00A65E31" w:rsidP="00FA2E99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 w:rsidRPr="000E33D4">
        <w:rPr>
          <w:sz w:val="16"/>
          <w:szCs w:val="16"/>
        </w:rPr>
        <w:t>Канализа</w:t>
      </w:r>
      <w:r>
        <w:rPr>
          <w:sz w:val="16"/>
          <w:szCs w:val="16"/>
        </w:rPr>
        <w:t>ционный обратный клапан ТП-86.5</w:t>
      </w:r>
      <w:r w:rsidRPr="000E33D4">
        <w:rPr>
          <w:sz w:val="16"/>
          <w:szCs w:val="16"/>
        </w:rPr>
        <w:t xml:space="preserve">0 соответствует </w:t>
      </w:r>
      <w:r w:rsidRPr="000E33D4">
        <w:rPr>
          <w:bCs/>
          <w:sz w:val="16"/>
          <w:szCs w:val="16"/>
        </w:rPr>
        <w:t xml:space="preserve">ТУ 3765-001-95431139-2015 </w:t>
      </w:r>
      <w:r>
        <w:rPr>
          <w:sz w:val="16"/>
          <w:szCs w:val="16"/>
        </w:rPr>
        <w:t>и признан годным</w:t>
      </w:r>
      <w:r w:rsidRPr="000E33D4">
        <w:rPr>
          <w:sz w:val="16"/>
          <w:szCs w:val="16"/>
        </w:rPr>
        <w:t xml:space="preserve"> к эксплуатации.</w:t>
      </w:r>
    </w:p>
    <w:tbl>
      <w:tblPr>
        <w:tblW w:w="0" w:type="auto"/>
        <w:tblLook w:val="00A0"/>
      </w:tblPr>
      <w:tblGrid>
        <w:gridCol w:w="1591"/>
        <w:gridCol w:w="1816"/>
        <w:gridCol w:w="1976"/>
      </w:tblGrid>
      <w:tr w:rsidR="00A65E31" w:rsidRPr="000E33D4" w:rsidTr="00D4100D">
        <w:tc>
          <w:tcPr>
            <w:tcW w:w="0" w:type="auto"/>
          </w:tcPr>
          <w:p w:rsidR="00A65E31" w:rsidRPr="00D4100D" w:rsidRDefault="00A65E31" w:rsidP="00D4100D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16"/>
                <w:szCs w:val="16"/>
              </w:rPr>
            </w:pPr>
            <w:r w:rsidRPr="00D4100D">
              <w:rPr>
                <w:sz w:val="16"/>
                <w:szCs w:val="16"/>
              </w:rPr>
              <w:t>Представитель ОТК</w:t>
            </w:r>
          </w:p>
        </w:tc>
        <w:tc>
          <w:tcPr>
            <w:tcW w:w="0" w:type="auto"/>
          </w:tcPr>
          <w:p w:rsidR="00A65E31" w:rsidRPr="00D4100D" w:rsidRDefault="00A65E31" w:rsidP="00D4100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16"/>
                <w:szCs w:val="16"/>
              </w:rPr>
            </w:pPr>
            <w:r w:rsidRPr="00D4100D">
              <w:rPr>
                <w:sz w:val="16"/>
                <w:szCs w:val="16"/>
              </w:rPr>
              <w:t>________________</w:t>
            </w:r>
          </w:p>
          <w:p w:rsidR="00A65E31" w:rsidRPr="00D4100D" w:rsidRDefault="00A65E31" w:rsidP="00D4100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16"/>
                <w:szCs w:val="16"/>
              </w:rPr>
            </w:pPr>
            <w:r w:rsidRPr="00D4100D">
              <w:rPr>
                <w:sz w:val="16"/>
                <w:szCs w:val="16"/>
              </w:rPr>
              <w:t>(личная подпись)</w:t>
            </w:r>
          </w:p>
        </w:tc>
        <w:tc>
          <w:tcPr>
            <w:tcW w:w="0" w:type="auto"/>
          </w:tcPr>
          <w:p w:rsidR="00A65E31" w:rsidRPr="00D4100D" w:rsidRDefault="00A65E31" w:rsidP="00D4100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16"/>
                <w:szCs w:val="16"/>
              </w:rPr>
            </w:pPr>
            <w:r w:rsidRPr="00D4100D">
              <w:rPr>
                <w:sz w:val="16"/>
                <w:szCs w:val="16"/>
              </w:rPr>
              <w:t>______________________</w:t>
            </w:r>
          </w:p>
          <w:p w:rsidR="00A65E31" w:rsidRPr="00D4100D" w:rsidRDefault="00A65E31" w:rsidP="00D4100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16"/>
                <w:szCs w:val="16"/>
              </w:rPr>
            </w:pPr>
            <w:r w:rsidRPr="00D4100D">
              <w:rPr>
                <w:sz w:val="16"/>
                <w:szCs w:val="16"/>
              </w:rPr>
              <w:t>(расшифровка подписи)</w:t>
            </w:r>
          </w:p>
        </w:tc>
      </w:tr>
      <w:tr w:rsidR="00A65E31" w:rsidRPr="000E33D4" w:rsidTr="00D4100D">
        <w:tc>
          <w:tcPr>
            <w:tcW w:w="0" w:type="auto"/>
          </w:tcPr>
          <w:p w:rsidR="00A65E31" w:rsidRPr="00D4100D" w:rsidRDefault="00A65E31" w:rsidP="00D4100D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A65E31" w:rsidRPr="00D4100D" w:rsidRDefault="00A65E31" w:rsidP="00D4100D">
            <w:pPr>
              <w:tabs>
                <w:tab w:val="left" w:pos="1276"/>
                <w:tab w:val="left" w:pos="2694"/>
                <w:tab w:val="left" w:pos="3261"/>
              </w:tabs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A65E31" w:rsidRPr="00D4100D" w:rsidRDefault="00A65E31" w:rsidP="00D4100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16"/>
                <w:szCs w:val="16"/>
              </w:rPr>
            </w:pPr>
          </w:p>
        </w:tc>
      </w:tr>
      <w:tr w:rsidR="00A65E31" w:rsidRPr="000E33D4" w:rsidTr="00D4100D">
        <w:tc>
          <w:tcPr>
            <w:tcW w:w="0" w:type="auto"/>
          </w:tcPr>
          <w:p w:rsidR="00A65E31" w:rsidRPr="00D4100D" w:rsidRDefault="00A65E31" w:rsidP="00D4100D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A65E31" w:rsidRPr="00D4100D" w:rsidRDefault="00A65E31" w:rsidP="00D4100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16"/>
                <w:szCs w:val="16"/>
              </w:rPr>
            </w:pPr>
            <w:r w:rsidRPr="00D4100D">
              <w:rPr>
                <w:sz w:val="16"/>
                <w:szCs w:val="16"/>
              </w:rPr>
              <w:t>М.П.</w:t>
            </w:r>
          </w:p>
        </w:tc>
        <w:tc>
          <w:tcPr>
            <w:tcW w:w="0" w:type="auto"/>
          </w:tcPr>
          <w:p w:rsidR="00A65E31" w:rsidRPr="00D4100D" w:rsidRDefault="00A65E31" w:rsidP="00D4100D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16"/>
                <w:szCs w:val="16"/>
              </w:rPr>
            </w:pPr>
          </w:p>
        </w:tc>
      </w:tr>
      <w:tr w:rsidR="00A65E31" w:rsidRPr="000E33D4" w:rsidTr="00D4100D">
        <w:tc>
          <w:tcPr>
            <w:tcW w:w="0" w:type="auto"/>
          </w:tcPr>
          <w:p w:rsidR="00A65E31" w:rsidRPr="00D4100D" w:rsidRDefault="00A65E31" w:rsidP="00D4100D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A65E31" w:rsidRPr="00D4100D" w:rsidRDefault="00A65E31" w:rsidP="00D4100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16"/>
                <w:szCs w:val="16"/>
              </w:rPr>
            </w:pPr>
            <w:r w:rsidRPr="00D4100D">
              <w:rPr>
                <w:sz w:val="16"/>
                <w:szCs w:val="16"/>
              </w:rPr>
              <w:t>____________________</w:t>
            </w:r>
          </w:p>
          <w:p w:rsidR="00A65E31" w:rsidRPr="00D4100D" w:rsidRDefault="00A65E31" w:rsidP="00D4100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16"/>
                <w:szCs w:val="16"/>
              </w:rPr>
            </w:pPr>
            <w:r w:rsidRPr="00D4100D">
              <w:rPr>
                <w:sz w:val="16"/>
                <w:szCs w:val="16"/>
              </w:rPr>
              <w:t>(число, месяц, год)</w:t>
            </w:r>
          </w:p>
          <w:p w:rsidR="00A65E31" w:rsidRPr="00D4100D" w:rsidRDefault="00A65E31" w:rsidP="00D4100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A65E31" w:rsidRPr="00D4100D" w:rsidRDefault="00A65E31" w:rsidP="00D4100D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A65E31" w:rsidRPr="002C770B" w:rsidRDefault="00A65E31" w:rsidP="0037751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18"/>
          <w:szCs w:val="18"/>
        </w:rPr>
      </w:pPr>
      <w:r w:rsidRPr="002C770B">
        <w:rPr>
          <w:b/>
          <w:sz w:val="18"/>
          <w:szCs w:val="18"/>
        </w:rPr>
        <w:t>Гарантийные обязательства</w:t>
      </w:r>
    </w:p>
    <w:p w:rsidR="00A65E31" w:rsidRDefault="00A65E31" w:rsidP="00FA2E99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 w:rsidRPr="000E33D4">
        <w:rPr>
          <w:sz w:val="16"/>
          <w:szCs w:val="16"/>
        </w:rPr>
        <w:t xml:space="preserve">Предприятие-изготовитель гарантирует соответствие канализационного обратного клапана требованиям </w:t>
      </w:r>
      <w:r w:rsidRPr="000E33D4">
        <w:rPr>
          <w:bCs/>
          <w:sz w:val="16"/>
          <w:szCs w:val="16"/>
        </w:rPr>
        <w:t xml:space="preserve">ТУ 3765-001-95431139-2015 </w:t>
      </w:r>
      <w:r w:rsidRPr="000E33D4">
        <w:rPr>
          <w:sz w:val="16"/>
          <w:szCs w:val="16"/>
        </w:rPr>
        <w:t>при соблюдении условий эксплуатации, транспортирования и хранения, изложенных в «Технических условиях».</w:t>
      </w:r>
    </w:p>
    <w:p w:rsidR="00A65E31" w:rsidRPr="000E33D4" w:rsidRDefault="00A65E31" w:rsidP="007503F7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Гарантийный срок на клапан</w:t>
      </w:r>
      <w:r w:rsidRPr="007503F7">
        <w:rPr>
          <w:bCs/>
          <w:sz w:val="16"/>
          <w:szCs w:val="16"/>
        </w:rPr>
        <w:t xml:space="preserve"> составляет 12 месяцев со дня продажи.</w:t>
      </w:r>
    </w:p>
    <w:p w:rsidR="00A65E31" w:rsidRPr="00FA2E99" w:rsidRDefault="00A65E31" w:rsidP="005B3FC2">
      <w:pPr>
        <w:shd w:val="clear" w:color="auto" w:fill="FFFFFF"/>
        <w:autoSpaceDE w:val="0"/>
        <w:autoSpaceDN w:val="0"/>
        <w:adjustRightInd w:val="0"/>
        <w:ind w:left="360" w:firstLine="348"/>
        <w:jc w:val="both"/>
        <w:rPr>
          <w:sz w:val="16"/>
          <w:szCs w:val="16"/>
        </w:rPr>
      </w:pPr>
    </w:p>
    <w:p w:rsidR="00A65E31" w:rsidRPr="002C770B" w:rsidRDefault="00A65E31" w:rsidP="00FA2E99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18"/>
          <w:szCs w:val="18"/>
        </w:rPr>
      </w:pPr>
      <w:r w:rsidRPr="002C770B">
        <w:rPr>
          <w:b/>
          <w:sz w:val="18"/>
          <w:szCs w:val="18"/>
        </w:rPr>
        <w:t>Сведения о рекламациях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1328"/>
        <w:gridCol w:w="3149"/>
        <w:gridCol w:w="3173"/>
      </w:tblGrid>
      <w:tr w:rsidR="00A65E31" w:rsidRPr="000E33D4" w:rsidTr="0016103E">
        <w:trPr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A65E31" w:rsidRPr="000E33D4" w:rsidRDefault="00A65E31" w:rsidP="00402651">
            <w:pPr>
              <w:jc w:val="center"/>
              <w:rPr>
                <w:sz w:val="16"/>
                <w:szCs w:val="16"/>
              </w:rPr>
            </w:pPr>
            <w:r w:rsidRPr="000E33D4">
              <w:rPr>
                <w:sz w:val="16"/>
                <w:szCs w:val="16"/>
              </w:rPr>
              <w:t>Номер и дата</w:t>
            </w:r>
            <w:r>
              <w:rPr>
                <w:sz w:val="16"/>
                <w:szCs w:val="16"/>
              </w:rPr>
              <w:br/>
            </w:r>
            <w:r w:rsidRPr="000E33D4">
              <w:rPr>
                <w:sz w:val="16"/>
                <w:szCs w:val="16"/>
              </w:rPr>
              <w:t>рекламации</w:t>
            </w:r>
          </w:p>
        </w:tc>
        <w:tc>
          <w:tcPr>
            <w:tcW w:w="2058" w:type="pct"/>
            <w:shd w:val="clear" w:color="auto" w:fill="FFFFFF"/>
            <w:vAlign w:val="center"/>
          </w:tcPr>
          <w:p w:rsidR="00A65E31" w:rsidRPr="000E33D4" w:rsidRDefault="00A65E31" w:rsidP="00402651">
            <w:pPr>
              <w:jc w:val="center"/>
              <w:rPr>
                <w:sz w:val="16"/>
                <w:szCs w:val="16"/>
              </w:rPr>
            </w:pPr>
            <w:r w:rsidRPr="000E33D4">
              <w:rPr>
                <w:sz w:val="16"/>
                <w:szCs w:val="16"/>
              </w:rPr>
              <w:t>Краткое содержание</w:t>
            </w:r>
            <w:r>
              <w:rPr>
                <w:sz w:val="16"/>
                <w:szCs w:val="16"/>
              </w:rPr>
              <w:br/>
            </w:r>
            <w:r w:rsidRPr="000E33D4">
              <w:rPr>
                <w:sz w:val="16"/>
                <w:szCs w:val="16"/>
              </w:rPr>
              <w:t>рекламации</w:t>
            </w:r>
          </w:p>
        </w:tc>
        <w:tc>
          <w:tcPr>
            <w:tcW w:w="2074" w:type="pct"/>
            <w:shd w:val="clear" w:color="auto" w:fill="FFFFFF"/>
            <w:vAlign w:val="center"/>
          </w:tcPr>
          <w:p w:rsidR="00A65E31" w:rsidRPr="000E33D4" w:rsidRDefault="00A65E31" w:rsidP="00402651">
            <w:pPr>
              <w:jc w:val="center"/>
              <w:rPr>
                <w:sz w:val="16"/>
                <w:szCs w:val="16"/>
              </w:rPr>
            </w:pPr>
            <w:r w:rsidRPr="000E33D4">
              <w:rPr>
                <w:sz w:val="16"/>
                <w:szCs w:val="16"/>
              </w:rPr>
              <w:t>Меры, принятые</w:t>
            </w:r>
            <w:r>
              <w:rPr>
                <w:sz w:val="16"/>
                <w:szCs w:val="16"/>
              </w:rPr>
              <w:br/>
            </w:r>
            <w:r w:rsidRPr="000E33D4">
              <w:rPr>
                <w:sz w:val="16"/>
                <w:szCs w:val="16"/>
              </w:rPr>
              <w:t>предприятием-изготовителем</w:t>
            </w:r>
          </w:p>
        </w:tc>
      </w:tr>
      <w:tr w:rsidR="00A65E31" w:rsidRPr="00AF33B4" w:rsidTr="00A0385B">
        <w:trPr>
          <w:trHeight w:val="1119"/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A65E31" w:rsidRPr="00AF33B4" w:rsidRDefault="00A65E31" w:rsidP="004026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8" w:type="pct"/>
            <w:shd w:val="clear" w:color="auto" w:fill="FFFFFF"/>
            <w:vAlign w:val="center"/>
          </w:tcPr>
          <w:p w:rsidR="00A65E31" w:rsidRPr="00AF33B4" w:rsidRDefault="00A65E31" w:rsidP="004026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4" w:type="pct"/>
            <w:shd w:val="clear" w:color="auto" w:fill="FFFFFF"/>
            <w:vAlign w:val="center"/>
          </w:tcPr>
          <w:p w:rsidR="00A65E31" w:rsidRPr="00AF33B4" w:rsidRDefault="00A65E31" w:rsidP="00402651">
            <w:pPr>
              <w:jc w:val="center"/>
              <w:rPr>
                <w:sz w:val="20"/>
                <w:szCs w:val="20"/>
              </w:rPr>
            </w:pPr>
          </w:p>
        </w:tc>
      </w:tr>
    </w:tbl>
    <w:p w:rsidR="00A65E31" w:rsidRPr="00402651" w:rsidRDefault="00A65E31" w:rsidP="00402651">
      <w:pPr>
        <w:rPr>
          <w:sz w:val="16"/>
          <w:szCs w:val="16"/>
        </w:rPr>
      </w:pPr>
    </w:p>
    <w:sectPr w:rsidR="00A65E31" w:rsidRPr="00402651" w:rsidSect="00816B4F">
      <w:pgSz w:w="8420" w:h="11907" w:orient="landscape" w:code="9"/>
      <w:pgMar w:top="425" w:right="425" w:bottom="425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D0E90"/>
    <w:multiLevelType w:val="hybridMultilevel"/>
    <w:tmpl w:val="ACE67994"/>
    <w:lvl w:ilvl="0" w:tplc="BED6D1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ACC0797"/>
    <w:multiLevelType w:val="hybridMultilevel"/>
    <w:tmpl w:val="D7544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E96FB2"/>
    <w:multiLevelType w:val="hybridMultilevel"/>
    <w:tmpl w:val="8D9AE0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C571B8"/>
    <w:multiLevelType w:val="multilevel"/>
    <w:tmpl w:val="D500F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9"/>
  <w:bookFoldPrinting/>
  <w:bookFoldPrintingSheets w:val="-4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4D0"/>
    <w:rsid w:val="000027DA"/>
    <w:rsid w:val="00011587"/>
    <w:rsid w:val="00011F58"/>
    <w:rsid w:val="00021B95"/>
    <w:rsid w:val="000275BF"/>
    <w:rsid w:val="00071973"/>
    <w:rsid w:val="00097DC2"/>
    <w:rsid w:val="000B7192"/>
    <w:rsid w:val="000C4018"/>
    <w:rsid w:val="000D1D27"/>
    <w:rsid w:val="000D5264"/>
    <w:rsid w:val="000D735D"/>
    <w:rsid w:val="000E33D4"/>
    <w:rsid w:val="000E74C3"/>
    <w:rsid w:val="000F7FD1"/>
    <w:rsid w:val="001034F3"/>
    <w:rsid w:val="001069D7"/>
    <w:rsid w:val="001104E8"/>
    <w:rsid w:val="00110F14"/>
    <w:rsid w:val="00113C58"/>
    <w:rsid w:val="00114A4E"/>
    <w:rsid w:val="001316C8"/>
    <w:rsid w:val="0013551D"/>
    <w:rsid w:val="00136471"/>
    <w:rsid w:val="00140F2F"/>
    <w:rsid w:val="00147CD2"/>
    <w:rsid w:val="00154015"/>
    <w:rsid w:val="0016103E"/>
    <w:rsid w:val="00172022"/>
    <w:rsid w:val="001720B7"/>
    <w:rsid w:val="00184F83"/>
    <w:rsid w:val="00192F88"/>
    <w:rsid w:val="001A4C11"/>
    <w:rsid w:val="001B6260"/>
    <w:rsid w:val="001C4715"/>
    <w:rsid w:val="001C4F05"/>
    <w:rsid w:val="001E2236"/>
    <w:rsid w:val="001F0B5A"/>
    <w:rsid w:val="00200F10"/>
    <w:rsid w:val="00200FE5"/>
    <w:rsid w:val="00217A00"/>
    <w:rsid w:val="00224770"/>
    <w:rsid w:val="00252219"/>
    <w:rsid w:val="002522A3"/>
    <w:rsid w:val="00257925"/>
    <w:rsid w:val="00260449"/>
    <w:rsid w:val="00266EF9"/>
    <w:rsid w:val="00270593"/>
    <w:rsid w:val="00277D08"/>
    <w:rsid w:val="002907CF"/>
    <w:rsid w:val="002949D4"/>
    <w:rsid w:val="002A5645"/>
    <w:rsid w:val="002B40E7"/>
    <w:rsid w:val="002B6E7D"/>
    <w:rsid w:val="002C770B"/>
    <w:rsid w:val="002F2CBF"/>
    <w:rsid w:val="002F527D"/>
    <w:rsid w:val="002F674B"/>
    <w:rsid w:val="00314E44"/>
    <w:rsid w:val="003214EA"/>
    <w:rsid w:val="00331C0E"/>
    <w:rsid w:val="00344D04"/>
    <w:rsid w:val="0035023B"/>
    <w:rsid w:val="00352B00"/>
    <w:rsid w:val="00356B12"/>
    <w:rsid w:val="00363193"/>
    <w:rsid w:val="00366122"/>
    <w:rsid w:val="00370EBC"/>
    <w:rsid w:val="003744A8"/>
    <w:rsid w:val="0037751F"/>
    <w:rsid w:val="00383FEC"/>
    <w:rsid w:val="003B02DE"/>
    <w:rsid w:val="003F08D2"/>
    <w:rsid w:val="00402651"/>
    <w:rsid w:val="00420367"/>
    <w:rsid w:val="0043498C"/>
    <w:rsid w:val="00437725"/>
    <w:rsid w:val="00457BB8"/>
    <w:rsid w:val="004E4E49"/>
    <w:rsid w:val="004F0684"/>
    <w:rsid w:val="004F273A"/>
    <w:rsid w:val="004F40DF"/>
    <w:rsid w:val="004F72B8"/>
    <w:rsid w:val="004F761C"/>
    <w:rsid w:val="004F768D"/>
    <w:rsid w:val="00550226"/>
    <w:rsid w:val="00551ABB"/>
    <w:rsid w:val="00553C29"/>
    <w:rsid w:val="0055682B"/>
    <w:rsid w:val="00566693"/>
    <w:rsid w:val="00566820"/>
    <w:rsid w:val="005775E9"/>
    <w:rsid w:val="005B3FC2"/>
    <w:rsid w:val="005E1D9E"/>
    <w:rsid w:val="005E764E"/>
    <w:rsid w:val="006137AA"/>
    <w:rsid w:val="006225D3"/>
    <w:rsid w:val="00623B11"/>
    <w:rsid w:val="00625512"/>
    <w:rsid w:val="00626243"/>
    <w:rsid w:val="00637023"/>
    <w:rsid w:val="00637F30"/>
    <w:rsid w:val="006708DE"/>
    <w:rsid w:val="0068058D"/>
    <w:rsid w:val="00682027"/>
    <w:rsid w:val="00684F3E"/>
    <w:rsid w:val="00687329"/>
    <w:rsid w:val="00691AB2"/>
    <w:rsid w:val="006A0280"/>
    <w:rsid w:val="006A6778"/>
    <w:rsid w:val="006B0A4E"/>
    <w:rsid w:val="006B79AC"/>
    <w:rsid w:val="006C40AC"/>
    <w:rsid w:val="006C416C"/>
    <w:rsid w:val="006C46FC"/>
    <w:rsid w:val="006C79CE"/>
    <w:rsid w:val="006E2FE7"/>
    <w:rsid w:val="006F18AC"/>
    <w:rsid w:val="006F6D2E"/>
    <w:rsid w:val="00701251"/>
    <w:rsid w:val="00706987"/>
    <w:rsid w:val="00713AEF"/>
    <w:rsid w:val="0072114A"/>
    <w:rsid w:val="007232BB"/>
    <w:rsid w:val="007334B7"/>
    <w:rsid w:val="0073746F"/>
    <w:rsid w:val="007503F7"/>
    <w:rsid w:val="0075471E"/>
    <w:rsid w:val="00760FBD"/>
    <w:rsid w:val="0076506F"/>
    <w:rsid w:val="00767016"/>
    <w:rsid w:val="0076784F"/>
    <w:rsid w:val="00775B55"/>
    <w:rsid w:val="007770D0"/>
    <w:rsid w:val="00787C3E"/>
    <w:rsid w:val="00794FE3"/>
    <w:rsid w:val="007E6F52"/>
    <w:rsid w:val="007F4615"/>
    <w:rsid w:val="0080510B"/>
    <w:rsid w:val="00816B4F"/>
    <w:rsid w:val="008216C0"/>
    <w:rsid w:val="00821A86"/>
    <w:rsid w:val="008367D1"/>
    <w:rsid w:val="00854E82"/>
    <w:rsid w:val="00865FE1"/>
    <w:rsid w:val="0087082A"/>
    <w:rsid w:val="00876AAD"/>
    <w:rsid w:val="008774E8"/>
    <w:rsid w:val="00886E3A"/>
    <w:rsid w:val="008A09AC"/>
    <w:rsid w:val="008A4191"/>
    <w:rsid w:val="008B2795"/>
    <w:rsid w:val="008B3B32"/>
    <w:rsid w:val="008C2289"/>
    <w:rsid w:val="008D0C58"/>
    <w:rsid w:val="008D47C9"/>
    <w:rsid w:val="008E2499"/>
    <w:rsid w:val="008F00C5"/>
    <w:rsid w:val="008F6FB1"/>
    <w:rsid w:val="00905752"/>
    <w:rsid w:val="009114B1"/>
    <w:rsid w:val="0092663A"/>
    <w:rsid w:val="009310F2"/>
    <w:rsid w:val="0093606A"/>
    <w:rsid w:val="00941141"/>
    <w:rsid w:val="0095249E"/>
    <w:rsid w:val="00956C2C"/>
    <w:rsid w:val="00973E04"/>
    <w:rsid w:val="00975557"/>
    <w:rsid w:val="00982CFB"/>
    <w:rsid w:val="009B7A7D"/>
    <w:rsid w:val="009D564F"/>
    <w:rsid w:val="00A0385B"/>
    <w:rsid w:val="00A10BFC"/>
    <w:rsid w:val="00A4343A"/>
    <w:rsid w:val="00A5792F"/>
    <w:rsid w:val="00A57FBD"/>
    <w:rsid w:val="00A65E31"/>
    <w:rsid w:val="00A678DE"/>
    <w:rsid w:val="00A81229"/>
    <w:rsid w:val="00A97F04"/>
    <w:rsid w:val="00AB0165"/>
    <w:rsid w:val="00AB312F"/>
    <w:rsid w:val="00AF33B4"/>
    <w:rsid w:val="00AF40E9"/>
    <w:rsid w:val="00B225B6"/>
    <w:rsid w:val="00B4167A"/>
    <w:rsid w:val="00B600D3"/>
    <w:rsid w:val="00B63816"/>
    <w:rsid w:val="00B63820"/>
    <w:rsid w:val="00B74436"/>
    <w:rsid w:val="00B91F6F"/>
    <w:rsid w:val="00B92C9A"/>
    <w:rsid w:val="00BC79CF"/>
    <w:rsid w:val="00BD7DF4"/>
    <w:rsid w:val="00BE0706"/>
    <w:rsid w:val="00BF1923"/>
    <w:rsid w:val="00C15E8A"/>
    <w:rsid w:val="00C17A7B"/>
    <w:rsid w:val="00C200FA"/>
    <w:rsid w:val="00C221BE"/>
    <w:rsid w:val="00C23EF9"/>
    <w:rsid w:val="00C24BEF"/>
    <w:rsid w:val="00C31C12"/>
    <w:rsid w:val="00C43172"/>
    <w:rsid w:val="00C4396F"/>
    <w:rsid w:val="00C439A2"/>
    <w:rsid w:val="00C62486"/>
    <w:rsid w:val="00C650ED"/>
    <w:rsid w:val="00C814D0"/>
    <w:rsid w:val="00CB1D95"/>
    <w:rsid w:val="00CB44F6"/>
    <w:rsid w:val="00CB67E7"/>
    <w:rsid w:val="00CD6D2B"/>
    <w:rsid w:val="00CE5A9E"/>
    <w:rsid w:val="00CF6CB6"/>
    <w:rsid w:val="00CF7672"/>
    <w:rsid w:val="00D137E4"/>
    <w:rsid w:val="00D16063"/>
    <w:rsid w:val="00D4100D"/>
    <w:rsid w:val="00D43044"/>
    <w:rsid w:val="00D63FF6"/>
    <w:rsid w:val="00D71DF6"/>
    <w:rsid w:val="00D754D6"/>
    <w:rsid w:val="00D81682"/>
    <w:rsid w:val="00D83640"/>
    <w:rsid w:val="00D8511D"/>
    <w:rsid w:val="00D92DEE"/>
    <w:rsid w:val="00D955FD"/>
    <w:rsid w:val="00DA2477"/>
    <w:rsid w:val="00DA4505"/>
    <w:rsid w:val="00DB2A0F"/>
    <w:rsid w:val="00DC6B36"/>
    <w:rsid w:val="00DD700C"/>
    <w:rsid w:val="00DE79BE"/>
    <w:rsid w:val="00DF77C3"/>
    <w:rsid w:val="00E05F1D"/>
    <w:rsid w:val="00E21DFF"/>
    <w:rsid w:val="00E32337"/>
    <w:rsid w:val="00E32CCB"/>
    <w:rsid w:val="00E353D1"/>
    <w:rsid w:val="00E3592F"/>
    <w:rsid w:val="00E37C1D"/>
    <w:rsid w:val="00E42FD4"/>
    <w:rsid w:val="00E56C8E"/>
    <w:rsid w:val="00E5734D"/>
    <w:rsid w:val="00E57588"/>
    <w:rsid w:val="00E61225"/>
    <w:rsid w:val="00E63382"/>
    <w:rsid w:val="00E9052D"/>
    <w:rsid w:val="00E94B28"/>
    <w:rsid w:val="00EA7F1F"/>
    <w:rsid w:val="00EB7CCE"/>
    <w:rsid w:val="00EC3156"/>
    <w:rsid w:val="00EC5438"/>
    <w:rsid w:val="00EC746C"/>
    <w:rsid w:val="00EE1324"/>
    <w:rsid w:val="00F07AA4"/>
    <w:rsid w:val="00F12DEB"/>
    <w:rsid w:val="00F17079"/>
    <w:rsid w:val="00F17FD1"/>
    <w:rsid w:val="00F4255B"/>
    <w:rsid w:val="00F50963"/>
    <w:rsid w:val="00F57136"/>
    <w:rsid w:val="00F729CB"/>
    <w:rsid w:val="00F80E49"/>
    <w:rsid w:val="00F940E6"/>
    <w:rsid w:val="00FA2E99"/>
    <w:rsid w:val="00FB210F"/>
    <w:rsid w:val="00FB5583"/>
    <w:rsid w:val="00FB6E87"/>
    <w:rsid w:val="00FC356D"/>
    <w:rsid w:val="00FC5C45"/>
    <w:rsid w:val="00FD6CE8"/>
    <w:rsid w:val="00FF6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92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5792F"/>
    <w:pPr>
      <w:ind w:left="720"/>
      <w:contextualSpacing/>
    </w:pPr>
  </w:style>
  <w:style w:type="table" w:styleId="TableGrid">
    <w:name w:val="Table Grid"/>
    <w:basedOn w:val="TableNormal"/>
    <w:uiPriority w:val="99"/>
    <w:rsid w:val="00A5792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94F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94FE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250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2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250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2380</TotalTime>
  <Pages>4</Pages>
  <Words>970</Words>
  <Characters>5535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В. Разгуляев</dc:creator>
  <cp:keywords/>
  <dc:description/>
  <cp:lastModifiedBy>user</cp:lastModifiedBy>
  <cp:revision>85</cp:revision>
  <cp:lastPrinted>2017-04-18T06:36:00Z</cp:lastPrinted>
  <dcterms:created xsi:type="dcterms:W3CDTF">2016-07-28T11:08:00Z</dcterms:created>
  <dcterms:modified xsi:type="dcterms:W3CDTF">2018-07-17T11:28:00Z</dcterms:modified>
</cp:coreProperties>
</file>